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086" w:rsidRPr="003267C2" w:rsidRDefault="00742086" w:rsidP="007A2793">
      <w:pPr>
        <w:tabs>
          <w:tab w:val="left" w:pos="2550"/>
          <w:tab w:val="center" w:pos="5233"/>
        </w:tabs>
        <w:spacing w:line="240" w:lineRule="auto"/>
        <w:rPr>
          <w:rFonts w:ascii="Myriad Pro" w:hAnsi="Myriad Pro"/>
          <w:b/>
          <w:color w:val="0070C0"/>
          <w:sz w:val="32"/>
          <w:szCs w:val="32"/>
        </w:rPr>
      </w:pPr>
      <w:r w:rsidRPr="007A2793">
        <w:rPr>
          <w:rFonts w:ascii="Myriad Pro" w:hAnsi="Myriad Pro"/>
          <w:b/>
          <w:color w:val="0070C0"/>
          <w:sz w:val="32"/>
          <w:szCs w:val="32"/>
        </w:rPr>
        <w:tab/>
      </w:r>
      <w:r w:rsidRPr="003267C2">
        <w:rPr>
          <w:rFonts w:ascii="Myriad Pro Cyr" w:hAnsi="Myriad Pro Cyr"/>
          <w:b/>
          <w:color w:val="0070C0"/>
          <w:sz w:val="32"/>
          <w:szCs w:val="32"/>
        </w:rPr>
        <w:tab/>
        <w:t xml:space="preserve">Всероссийская конференция  </w:t>
      </w:r>
    </w:p>
    <w:p w:rsidR="00742086" w:rsidRPr="003267C2" w:rsidRDefault="00742086" w:rsidP="007A2793">
      <w:pPr>
        <w:spacing w:line="240" w:lineRule="auto"/>
        <w:rPr>
          <w:rFonts w:ascii="Myriad Pro" w:hAnsi="Myriad Pro"/>
          <w:b/>
          <w:color w:val="0070C0"/>
          <w:sz w:val="32"/>
          <w:szCs w:val="32"/>
        </w:rPr>
      </w:pPr>
      <w:r w:rsidRPr="003267C2">
        <w:rPr>
          <w:rFonts w:ascii="Myriad Pro Cyr" w:hAnsi="Myriad Pro Cyr"/>
          <w:b/>
          <w:color w:val="0070C0"/>
          <w:sz w:val="32"/>
          <w:szCs w:val="32"/>
        </w:rPr>
        <w:t>«Муниципальное управление в новых экономических условиях»</w:t>
      </w:r>
    </w:p>
    <w:p w:rsidR="00742086" w:rsidRPr="003267C2" w:rsidRDefault="00742086" w:rsidP="000606E6">
      <w:pPr>
        <w:spacing w:line="240" w:lineRule="auto"/>
        <w:jc w:val="center"/>
        <w:rPr>
          <w:rFonts w:ascii="Myriad Pro" w:hAnsi="Myriad Pro"/>
          <w:b/>
          <w:color w:val="FF5050"/>
          <w:sz w:val="28"/>
          <w:szCs w:val="28"/>
        </w:rPr>
      </w:pPr>
      <w:r w:rsidRPr="003267C2">
        <w:rPr>
          <w:rFonts w:ascii="Myriad Pro Cyr" w:hAnsi="Myriad Pro Cyr"/>
          <w:b/>
          <w:color w:val="FF5050"/>
          <w:sz w:val="28"/>
          <w:szCs w:val="28"/>
        </w:rPr>
        <w:t xml:space="preserve"> ПРОГРАММА КОНФЕРЕНЦИИ</w:t>
      </w:r>
    </w:p>
    <w:tbl>
      <w:tblPr>
        <w:tblpPr w:leftFromText="180" w:rightFromText="180" w:vertAnchor="text" w:horzAnchor="margin" w:tblpX="250" w:tblpY="339"/>
        <w:tblW w:w="0" w:type="auto"/>
        <w:tblLook w:val="00A0"/>
      </w:tblPr>
      <w:tblGrid>
        <w:gridCol w:w="4541"/>
      </w:tblGrid>
      <w:tr w:rsidR="00742086" w:rsidRPr="002A77B6" w:rsidTr="0089042E">
        <w:trPr>
          <w:trHeight w:val="523"/>
        </w:trPr>
        <w:tc>
          <w:tcPr>
            <w:tcW w:w="4541" w:type="dxa"/>
          </w:tcPr>
          <w:p w:rsidR="00742086" w:rsidRDefault="00742086" w:rsidP="0089042E">
            <w:pPr>
              <w:spacing w:line="240" w:lineRule="auto"/>
              <w:rPr>
                <w:b/>
                <w:color w:val="FF5050"/>
                <w:sz w:val="32"/>
                <w:szCs w:val="32"/>
              </w:rPr>
            </w:pPr>
          </w:p>
          <w:p w:rsidR="00742086" w:rsidRPr="00EA3D23" w:rsidRDefault="00742086" w:rsidP="0089042E">
            <w:pPr>
              <w:spacing w:line="240" w:lineRule="auto"/>
              <w:rPr>
                <w:b/>
                <w:color w:val="FF5050"/>
                <w:sz w:val="34"/>
                <w:szCs w:val="34"/>
              </w:rPr>
            </w:pPr>
            <w:r>
              <w:rPr>
                <w:b/>
                <w:color w:val="FF5050"/>
                <w:sz w:val="32"/>
                <w:szCs w:val="32"/>
              </w:rPr>
              <w:t>19 октября - 20 октя</w:t>
            </w:r>
            <w:r w:rsidRPr="00EA3D23">
              <w:rPr>
                <w:b/>
                <w:color w:val="FF5050"/>
                <w:sz w:val="32"/>
                <w:szCs w:val="32"/>
              </w:rPr>
              <w:t xml:space="preserve">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A3D23">
                <w:rPr>
                  <w:b/>
                  <w:color w:val="FF5050"/>
                  <w:sz w:val="32"/>
                  <w:szCs w:val="32"/>
                </w:rPr>
                <w:t>2016 г</w:t>
              </w:r>
            </w:smartTag>
            <w:r w:rsidRPr="00EA3D23">
              <w:rPr>
                <w:b/>
                <w:color w:val="FF5050"/>
                <w:sz w:val="34"/>
                <w:szCs w:val="34"/>
              </w:rPr>
              <w:t>.</w:t>
            </w:r>
          </w:p>
          <w:p w:rsidR="00742086" w:rsidRDefault="00742086" w:rsidP="007A2793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  <w:r>
              <w:rPr>
                <w:b/>
                <w:color w:val="404040"/>
                <w:sz w:val="28"/>
                <w:szCs w:val="28"/>
              </w:rPr>
              <w:t xml:space="preserve">г. Москва, </w:t>
            </w:r>
            <w:r w:rsidRPr="00EA3D2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b/>
                <w:color w:val="404040"/>
                <w:sz w:val="28"/>
                <w:szCs w:val="28"/>
              </w:rPr>
              <w:t xml:space="preserve">ГК </w:t>
            </w:r>
            <w:r w:rsidRPr="00EA3D23">
              <w:rPr>
                <w:b/>
                <w:color w:val="404040"/>
                <w:sz w:val="28"/>
                <w:szCs w:val="28"/>
              </w:rPr>
              <w:t>«</w:t>
            </w:r>
            <w:r>
              <w:rPr>
                <w:b/>
                <w:color w:val="404040"/>
                <w:sz w:val="28"/>
                <w:szCs w:val="28"/>
              </w:rPr>
              <w:t>Измайлово</w:t>
            </w:r>
            <w:r w:rsidRPr="00EA3D23">
              <w:rPr>
                <w:b/>
                <w:color w:val="404040"/>
                <w:sz w:val="28"/>
                <w:szCs w:val="28"/>
              </w:rPr>
              <w:t xml:space="preserve">» </w:t>
            </w:r>
          </w:p>
          <w:p w:rsidR="00742086" w:rsidRPr="002A77B6" w:rsidRDefault="00742086" w:rsidP="007A2793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</w:p>
        </w:tc>
      </w:tr>
    </w:tbl>
    <w:p w:rsidR="00742086" w:rsidRDefault="00742086" w:rsidP="000606E6">
      <w:pPr>
        <w:spacing w:line="240" w:lineRule="auto"/>
        <w:rPr>
          <w:rFonts w:ascii="Myriad Pro" w:hAnsi="Myriad Pro"/>
          <w:b/>
          <w:color w:val="FF5050"/>
          <w:sz w:val="56"/>
          <w:szCs w:val="56"/>
        </w:rPr>
      </w:pPr>
    </w:p>
    <w:p w:rsidR="00742086" w:rsidRDefault="00742086" w:rsidP="00E82D54">
      <w:pPr>
        <w:spacing w:line="240" w:lineRule="auto"/>
        <w:jc w:val="right"/>
        <w:rPr>
          <w:b/>
          <w:sz w:val="28"/>
          <w:szCs w:val="28"/>
        </w:rPr>
      </w:pPr>
      <w:r w:rsidRPr="000606E6">
        <w:rPr>
          <w:rFonts w:ascii="Myriad Pro" w:hAnsi="Myriad Pro"/>
          <w:b/>
          <w:sz w:val="28"/>
          <w:szCs w:val="28"/>
        </w:rPr>
        <w:t xml:space="preserve">         </w:t>
      </w:r>
      <w:r>
        <w:rPr>
          <w:rFonts w:ascii="Myriad Pro" w:hAnsi="Myriad Pro"/>
          <w:b/>
          <w:sz w:val="28"/>
          <w:szCs w:val="28"/>
        </w:rPr>
        <w:t xml:space="preserve">    </w:t>
      </w:r>
      <w:r>
        <w:rPr>
          <w:color w:val="595959"/>
          <w:sz w:val="28"/>
          <w:szCs w:val="28"/>
          <w:u w:val="single"/>
        </w:rPr>
        <w:t>Оператор</w:t>
      </w:r>
      <w:r w:rsidRPr="00981D31">
        <w:rPr>
          <w:color w:val="595959"/>
          <w:sz w:val="28"/>
          <w:szCs w:val="28"/>
          <w:u w:val="single"/>
        </w:rPr>
        <w:t xml:space="preserve"> мероприятия</w:t>
      </w:r>
      <w:r w:rsidRPr="000606E6">
        <w:rPr>
          <w:color w:val="595959"/>
          <w:sz w:val="28"/>
          <w:szCs w:val="28"/>
          <w:u w:val="single"/>
        </w:rPr>
        <w:t>:</w:t>
      </w:r>
      <w:r w:rsidRPr="00981D3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742086" w:rsidRPr="000606E6" w:rsidRDefault="00742086" w:rsidP="00E82D54">
      <w:pPr>
        <w:spacing w:line="240" w:lineRule="auto"/>
        <w:jc w:val="right"/>
        <w:rPr>
          <w:color w:val="595959"/>
          <w:sz w:val="28"/>
          <w:szCs w:val="28"/>
          <w:u w:val="single"/>
        </w:rPr>
      </w:pPr>
      <w:r>
        <w:rPr>
          <w:b/>
          <w:color w:val="595959"/>
          <w:sz w:val="28"/>
          <w:szCs w:val="28"/>
        </w:rPr>
        <w:t xml:space="preserve">Отраслевой журнал </w:t>
      </w:r>
      <w:r w:rsidRPr="00981D31">
        <w:rPr>
          <w:b/>
          <w:color w:val="595959"/>
          <w:sz w:val="28"/>
          <w:szCs w:val="28"/>
        </w:rPr>
        <w:t>«Руководитель</w:t>
      </w:r>
      <w:r>
        <w:rPr>
          <w:b/>
          <w:color w:val="595959"/>
          <w:sz w:val="28"/>
          <w:szCs w:val="28"/>
        </w:rPr>
        <w:t>»</w:t>
      </w:r>
    </w:p>
    <w:tbl>
      <w:tblPr>
        <w:tblpPr w:leftFromText="180" w:rightFromText="180" w:vertAnchor="text" w:horzAnchor="page" w:tblpX="785" w:tblpY="1137"/>
        <w:tblW w:w="0" w:type="auto"/>
        <w:tblLook w:val="00A0"/>
      </w:tblPr>
      <w:tblGrid>
        <w:gridCol w:w="4644"/>
      </w:tblGrid>
      <w:tr w:rsidR="00742086" w:rsidRPr="00C45D88" w:rsidTr="0089042E">
        <w:tc>
          <w:tcPr>
            <w:tcW w:w="4644" w:type="dxa"/>
          </w:tcPr>
          <w:p w:rsidR="00742086" w:rsidRDefault="00742086" w:rsidP="0089042E">
            <w:pPr>
              <w:pStyle w:val="ListParagraph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</w:p>
          <w:p w:rsidR="00742086" w:rsidRPr="000331B8" w:rsidRDefault="00742086" w:rsidP="0089042E">
            <w:pPr>
              <w:pStyle w:val="ListParagraph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Ключевые темы конференции</w:t>
            </w:r>
            <w:r w:rsidRPr="00C45D88"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:</w:t>
            </w:r>
          </w:p>
        </w:tc>
      </w:tr>
      <w:tr w:rsidR="00742086" w:rsidRPr="00C45D88" w:rsidTr="0089042E">
        <w:tc>
          <w:tcPr>
            <w:tcW w:w="4644" w:type="dxa"/>
          </w:tcPr>
          <w:p w:rsidR="00742086" w:rsidRPr="00C45D88" w:rsidRDefault="00742086" w:rsidP="000606E6">
            <w:pPr>
              <w:pStyle w:val="ListParagraph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67565E">
              <w:rPr>
                <w:bCs/>
                <w:szCs w:val="24"/>
              </w:rPr>
              <w:t>Управление муниципальными образованиями в новых экономических условиях</w:t>
            </w:r>
            <w:r w:rsidRPr="00C45D88">
              <w:t>;</w:t>
            </w:r>
          </w:p>
        </w:tc>
      </w:tr>
      <w:tr w:rsidR="00742086" w:rsidRPr="00C45D88" w:rsidTr="0089042E">
        <w:tc>
          <w:tcPr>
            <w:tcW w:w="4644" w:type="dxa"/>
          </w:tcPr>
          <w:p w:rsidR="00742086" w:rsidRDefault="00742086" w:rsidP="0089042E">
            <w:pPr>
              <w:pStyle w:val="ListParagraph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742086" w:rsidRPr="00D827A6" w:rsidRDefault="00742086" w:rsidP="000606E6">
            <w:pPr>
              <w:pStyle w:val="ListParagraph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67565E">
              <w:rPr>
                <w:bCs/>
                <w:szCs w:val="24"/>
              </w:rPr>
              <w:t>Особенности региональных и муниципальных налоговых систем</w:t>
            </w:r>
            <w:r w:rsidRPr="00EA3D23">
              <w:t>;</w:t>
            </w:r>
          </w:p>
          <w:p w:rsidR="00742086" w:rsidRPr="00C45D88" w:rsidRDefault="00742086" w:rsidP="0089042E">
            <w:pPr>
              <w:pStyle w:val="ListParagraph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</w:tc>
      </w:tr>
      <w:tr w:rsidR="00742086" w:rsidRPr="00C45D88" w:rsidTr="0089042E">
        <w:tc>
          <w:tcPr>
            <w:tcW w:w="4644" w:type="dxa"/>
          </w:tcPr>
          <w:p w:rsidR="00742086" w:rsidRPr="00C45D88" w:rsidRDefault="00742086" w:rsidP="0089042E">
            <w:pPr>
              <w:pStyle w:val="ListParagraph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742086" w:rsidRPr="00D827A6" w:rsidRDefault="00742086" w:rsidP="000606E6">
            <w:pPr>
              <w:pStyle w:val="ListParagraph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67565E">
              <w:rPr>
                <w:bCs/>
                <w:kern w:val="2"/>
                <w:szCs w:val="24"/>
              </w:rPr>
              <w:t>Кадровый потенциал муниципальных образований</w:t>
            </w:r>
            <w:r w:rsidRPr="00C45D88">
              <w:rPr>
                <w:rFonts w:cs="Times New Roman"/>
                <w:szCs w:val="24"/>
              </w:rPr>
              <w:t>;</w:t>
            </w:r>
          </w:p>
          <w:p w:rsidR="00742086" w:rsidRDefault="00742086" w:rsidP="0089042E">
            <w:pPr>
              <w:pStyle w:val="ListParagraph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  <w:lang w:val="en-US"/>
              </w:rPr>
            </w:pPr>
          </w:p>
          <w:p w:rsidR="00742086" w:rsidRPr="00C45D88" w:rsidRDefault="00742086" w:rsidP="000606E6">
            <w:pPr>
              <w:pStyle w:val="ListParagraph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67565E">
              <w:rPr>
                <w:bCs/>
                <w:szCs w:val="24"/>
              </w:rPr>
              <w:t>Финансирование муниципальных образований в современных условиях</w:t>
            </w:r>
            <w:r w:rsidRPr="00D827A6">
              <w:t>;</w:t>
            </w:r>
          </w:p>
        </w:tc>
      </w:tr>
      <w:tr w:rsidR="00742086" w:rsidRPr="00C45D88" w:rsidTr="0089042E">
        <w:tc>
          <w:tcPr>
            <w:tcW w:w="4644" w:type="dxa"/>
          </w:tcPr>
          <w:p w:rsidR="00742086" w:rsidRDefault="00742086" w:rsidP="0089042E">
            <w:pPr>
              <w:pStyle w:val="ListParagraph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742086" w:rsidRDefault="00742086" w:rsidP="000606E6">
            <w:pPr>
              <w:pStyle w:val="ListParagraph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67565E">
              <w:rPr>
                <w:bCs/>
                <w:kern w:val="2"/>
                <w:szCs w:val="24"/>
              </w:rPr>
              <w:t xml:space="preserve">Система организации </w:t>
            </w:r>
            <w:r>
              <w:rPr>
                <w:bCs/>
                <w:kern w:val="2"/>
                <w:szCs w:val="24"/>
              </w:rPr>
              <w:t xml:space="preserve">жилищного и </w:t>
            </w:r>
            <w:r w:rsidRPr="0067565E">
              <w:rPr>
                <w:bCs/>
                <w:kern w:val="2"/>
                <w:szCs w:val="24"/>
              </w:rPr>
              <w:t xml:space="preserve">коммунального хозяйства </w:t>
            </w:r>
            <w:r>
              <w:rPr>
                <w:bCs/>
                <w:kern w:val="2"/>
                <w:szCs w:val="24"/>
              </w:rPr>
              <w:t>МО</w:t>
            </w:r>
            <w:r w:rsidRPr="00C45D88">
              <w:rPr>
                <w:rFonts w:cs="Times New Roman"/>
                <w:szCs w:val="24"/>
              </w:rPr>
              <w:t>;</w:t>
            </w:r>
          </w:p>
          <w:p w:rsidR="00742086" w:rsidRDefault="00742086" w:rsidP="003267C2">
            <w:pPr>
              <w:pStyle w:val="ListParagraph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742086" w:rsidRDefault="00742086" w:rsidP="000606E6">
            <w:pPr>
              <w:pStyle w:val="ListParagraph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3267C2">
              <w:rPr>
                <w:rFonts w:cs="Times New Roman"/>
                <w:bCs/>
                <w:szCs w:val="24"/>
              </w:rPr>
              <w:t>Юридическая ответственность органов местного самоуправления</w:t>
            </w:r>
            <w:r w:rsidRPr="00DC6191">
              <w:rPr>
                <w:rFonts w:cs="Times New Roman"/>
                <w:bCs/>
                <w:szCs w:val="24"/>
              </w:rPr>
              <w:t>.</w:t>
            </w:r>
          </w:p>
          <w:p w:rsidR="00742086" w:rsidRPr="003267C2" w:rsidRDefault="00742086" w:rsidP="003267C2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742086" w:rsidRPr="00C45D88" w:rsidTr="0089042E">
        <w:tc>
          <w:tcPr>
            <w:tcW w:w="4644" w:type="dxa"/>
          </w:tcPr>
          <w:p w:rsidR="00742086" w:rsidRPr="009F760A" w:rsidRDefault="00742086" w:rsidP="0061286C">
            <w:pPr>
              <w:rPr>
                <w:rFonts w:ascii="Myriad Pro" w:hAnsi="Myriad Pro"/>
                <w:sz w:val="20"/>
                <w:szCs w:val="20"/>
              </w:rPr>
            </w:pPr>
            <w:r w:rsidRPr="00F675FC">
              <w:rPr>
                <w:rFonts w:ascii="Times New Roman" w:hAnsi="Times New Roman"/>
                <w:bCs/>
                <w:i/>
                <w:sz w:val="20"/>
                <w:szCs w:val="20"/>
              </w:rPr>
              <w:t>115191</w:t>
            </w:r>
            <w:r w:rsidRPr="009F760A">
              <w:rPr>
                <w:rFonts w:ascii="Times New Roman" w:hAnsi="Times New Roman"/>
                <w:i/>
                <w:sz w:val="20"/>
                <w:szCs w:val="20"/>
              </w:rPr>
              <w:t xml:space="preserve">, Москва, </w:t>
            </w:r>
            <w:r w:rsidRPr="009F760A">
              <w:rPr>
                <w:rFonts w:ascii="Times New Roman" w:hAnsi="Times New Roman"/>
                <w:i/>
                <w:sz w:val="20"/>
                <w:szCs w:val="20"/>
              </w:rPr>
              <w:br/>
            </w:r>
            <w:r w:rsidRPr="00F675FC">
              <w:rPr>
                <w:rFonts w:ascii="Times New Roman" w:hAnsi="Times New Roman"/>
                <w:bCs/>
                <w:sz w:val="28"/>
                <w:lang w:eastAsia="ar-SA"/>
              </w:rPr>
              <w:t xml:space="preserve"> </w:t>
            </w:r>
            <w:r w:rsidRPr="00F675FC">
              <w:rPr>
                <w:rFonts w:ascii="Times New Roman" w:hAnsi="Times New Roman"/>
                <w:bCs/>
                <w:i/>
                <w:sz w:val="20"/>
                <w:szCs w:val="20"/>
              </w:rPr>
              <w:t>ул. Рощинская 2-я, д. 4</w:t>
            </w:r>
            <w:r w:rsidRPr="009F760A">
              <w:rPr>
                <w:rFonts w:ascii="Times New Roman" w:hAnsi="Times New Roman"/>
                <w:i/>
                <w:sz w:val="20"/>
                <w:szCs w:val="20"/>
              </w:rPr>
              <w:br/>
              <w:t>Тел./факс: +7 (499) 372-10-39</w:t>
            </w:r>
            <w:r w:rsidRPr="009F760A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  <w:lang w:val="en-US"/>
              </w:rPr>
              <w:t>www</w:t>
            </w:r>
            <w:r w:rsidRPr="004834D5">
              <w:rPr>
                <w:b/>
                <w:sz w:val="20"/>
                <w:szCs w:val="20"/>
              </w:rPr>
              <w:t>.orukovodstve.ru</w:t>
            </w:r>
          </w:p>
        </w:tc>
      </w:tr>
      <w:tr w:rsidR="00742086" w:rsidRPr="00C45D88" w:rsidTr="0089042E">
        <w:tc>
          <w:tcPr>
            <w:tcW w:w="4644" w:type="dxa"/>
          </w:tcPr>
          <w:p w:rsidR="00742086" w:rsidRPr="00C45D88" w:rsidRDefault="00742086" w:rsidP="0061286C">
            <w:pPr>
              <w:pStyle w:val="ListParagraph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  <w:p w:rsidR="00742086" w:rsidRPr="00C45D88" w:rsidRDefault="00742086" w:rsidP="0061286C">
            <w:pPr>
              <w:pStyle w:val="ListParagraph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</w:tc>
      </w:tr>
    </w:tbl>
    <w:p w:rsidR="00742086" w:rsidRDefault="00742086" w:rsidP="000606E6">
      <w:pPr>
        <w:rPr>
          <w:rFonts w:ascii="Myriad Pro" w:hAnsi="Myriad Pro"/>
          <w:sz w:val="56"/>
          <w:szCs w:val="56"/>
        </w:rPr>
      </w:pPr>
      <w:r w:rsidRPr="003267C2">
        <w:rPr>
          <w:rFonts w:ascii="Myriad Pro" w:hAnsi="Myriad Pro"/>
          <w:noProof/>
          <w:sz w:val="56"/>
          <w:szCs w:val="56"/>
          <w:lang w:eastAsia="ru-RU"/>
        </w:rPr>
        <w:t xml:space="preserve">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0" o:spid="_x0000_s1026" type="#_x0000_t75" alt="1 страница" style="position:absolute;margin-left:-2.25pt;margin-top:.75pt;width:600.75pt;height:856.5pt;z-index:-251676160;visibility:visible;mso-position-horizontal-relative:page;mso-position-vertical-relative:page" o:allowincell="f">
            <v:imagedata r:id="rId5" o:title=""/>
            <w10:wrap anchorx="page" anchory="page"/>
            <w10:anchorlock/>
          </v:shape>
        </w:pict>
      </w:r>
    </w:p>
    <w:tbl>
      <w:tblPr>
        <w:tblpPr w:leftFromText="180" w:rightFromText="180" w:vertAnchor="text" w:horzAnchor="page" w:tblpX="5728" w:tblpY="451"/>
        <w:tblOverlap w:val="never"/>
        <w:tblW w:w="0" w:type="auto"/>
        <w:tblLook w:val="00A0"/>
      </w:tblPr>
      <w:tblGrid>
        <w:gridCol w:w="5599"/>
      </w:tblGrid>
      <w:tr w:rsidR="00742086" w:rsidRPr="005F1016" w:rsidTr="0061286C">
        <w:trPr>
          <w:trHeight w:val="2699"/>
        </w:trPr>
        <w:tc>
          <w:tcPr>
            <w:tcW w:w="5599" w:type="dxa"/>
          </w:tcPr>
          <w:tbl>
            <w:tblPr>
              <w:tblpPr w:leftFromText="180" w:rightFromText="180" w:vertAnchor="text" w:horzAnchor="margin" w:tblpY="399"/>
              <w:tblOverlap w:val="never"/>
              <w:tblW w:w="5383" w:type="dxa"/>
              <w:tblLook w:val="00A0"/>
            </w:tblPr>
            <w:tblGrid>
              <w:gridCol w:w="5383"/>
            </w:tblGrid>
            <w:tr w:rsidR="00742086" w:rsidRPr="000331B8" w:rsidTr="0089042E">
              <w:trPr>
                <w:trHeight w:val="241"/>
              </w:trPr>
              <w:tc>
                <w:tcPr>
                  <w:tcW w:w="5383" w:type="dxa"/>
                </w:tcPr>
                <w:p w:rsidR="00742086" w:rsidRPr="00D46FF0" w:rsidRDefault="00742086" w:rsidP="00DC6191">
                  <w:pPr>
                    <w:pStyle w:val="a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center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  <w:lang w:eastAsia="en-US"/>
                    </w:rPr>
                  </w:pPr>
                  <w:r w:rsidRPr="00D46FF0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  <w:lang w:eastAsia="en-US"/>
                    </w:rPr>
                    <w:t>Пленарные заседания</w:t>
                  </w:r>
                </w:p>
                <w:p w:rsidR="00742086" w:rsidRPr="00D46FF0" w:rsidRDefault="00742086" w:rsidP="00DC6191">
                  <w:pPr>
                    <w:pStyle w:val="a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center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  <w:lang w:eastAsia="en-US"/>
                    </w:rPr>
                  </w:pPr>
                  <w:r w:rsidRPr="00D46FF0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  <w:lang w:eastAsia="en-US"/>
                    </w:rPr>
                    <w:t>Федеральный уровень</w:t>
                  </w:r>
                </w:p>
              </w:tc>
            </w:tr>
            <w:tr w:rsidR="00742086" w:rsidRPr="000331B8" w:rsidTr="0089042E">
              <w:trPr>
                <w:trHeight w:val="150"/>
              </w:trPr>
              <w:tc>
                <w:tcPr>
                  <w:tcW w:w="5383" w:type="dxa"/>
                </w:tcPr>
                <w:p w:rsidR="00742086" w:rsidRPr="00D46FF0" w:rsidRDefault="00742086" w:rsidP="00DC6191">
                  <w:pPr>
                    <w:pStyle w:val="a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center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  <w:lang w:eastAsia="en-US"/>
                    </w:rPr>
                  </w:pPr>
                  <w:r w:rsidRPr="00D46FF0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  <w:lang w:eastAsia="en-US"/>
                    </w:rPr>
                    <w:t>Деловые  знакомства</w:t>
                  </w:r>
                </w:p>
                <w:p w:rsidR="00742086" w:rsidRPr="00D46FF0" w:rsidRDefault="00742086" w:rsidP="00DC6191">
                  <w:pPr>
                    <w:pStyle w:val="a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center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  <w:lang w:eastAsia="en-US"/>
                    </w:rPr>
                  </w:pPr>
                  <w:r w:rsidRPr="00D46FF0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  <w:lang w:eastAsia="en-US"/>
                    </w:rPr>
                    <w:t xml:space="preserve">Посещение выставки </w:t>
                  </w:r>
                  <w:r w:rsidRPr="00D46FF0">
                    <w:rPr>
                      <w:b/>
                      <w:i/>
                      <w:sz w:val="32"/>
                      <w:szCs w:val="32"/>
                      <w:u w:val="single"/>
                      <w:lang w:eastAsia="en-US"/>
                    </w:rPr>
                    <w:t xml:space="preserve"> </w:t>
                  </w:r>
                  <w:r w:rsidRPr="00D46FF0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  <w:lang w:eastAsia="en-US"/>
                    </w:rPr>
                    <w:t>«Комфортный Город»</w:t>
                  </w:r>
                </w:p>
                <w:p w:rsidR="00742086" w:rsidRPr="00D46FF0" w:rsidRDefault="00742086" w:rsidP="00DC6191">
                  <w:pPr>
                    <w:pStyle w:val="a"/>
                    <w:tabs>
                      <w:tab w:val="left" w:pos="708"/>
                      <w:tab w:val="left" w:pos="4455"/>
                    </w:tabs>
                    <w:ind w:left="720"/>
                    <w:jc w:val="center"/>
                    <w:rPr>
                      <w:b/>
                      <w:bCs/>
                      <w:i/>
                      <w:color w:val="595959"/>
                      <w:sz w:val="32"/>
                      <w:szCs w:val="32"/>
                      <w:u w:val="single"/>
                      <w:lang w:eastAsia="en-US"/>
                    </w:rPr>
                  </w:pPr>
                </w:p>
              </w:tc>
            </w:tr>
            <w:tr w:rsidR="00742086" w:rsidRPr="000331B8" w:rsidTr="0089042E">
              <w:trPr>
                <w:trHeight w:val="200"/>
              </w:trPr>
              <w:tc>
                <w:tcPr>
                  <w:tcW w:w="5383" w:type="dxa"/>
                </w:tcPr>
                <w:p w:rsidR="00742086" w:rsidRPr="00D46FF0" w:rsidRDefault="00742086" w:rsidP="000606E6">
                  <w:pPr>
                    <w:pStyle w:val="a"/>
                    <w:tabs>
                      <w:tab w:val="left" w:pos="708"/>
                      <w:tab w:val="left" w:pos="4455"/>
                    </w:tabs>
                    <w:ind w:left="720"/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lang w:eastAsia="en-US"/>
                    </w:rPr>
                  </w:pPr>
                </w:p>
              </w:tc>
            </w:tr>
          </w:tbl>
          <w:p w:rsidR="00742086" w:rsidRPr="005F1016" w:rsidRDefault="00742086" w:rsidP="000606E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2086" w:rsidRPr="005F1016" w:rsidTr="0061286C">
        <w:trPr>
          <w:trHeight w:val="5574"/>
        </w:trPr>
        <w:tc>
          <w:tcPr>
            <w:tcW w:w="5599" w:type="dxa"/>
          </w:tcPr>
          <w:p w:rsidR="00742086" w:rsidRDefault="00742086" w:rsidP="0089042E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742086" w:rsidRDefault="00742086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shape id="Рисунок 13" o:spid="_x0000_s1027" type="#_x0000_t75" alt="http://lenoblinform.ru/netcat_files/userfiles/unnamed.png" style="position:absolute;margin-left:145.9pt;margin-top:75.6pt;width:61.25pt;height:39pt;z-index:251650560;visibility:visible">
                  <v:imagedata r:id="rId6" o:title=""/>
                  <w10:wrap type="square"/>
                </v:shape>
              </w:pict>
            </w:r>
            <w:r>
              <w:rPr>
                <w:noProof/>
                <w:lang w:eastAsia="ru-RU"/>
              </w:rPr>
              <w:pict>
                <v:shape id="_x0000_s1028" type="#_x0000_t75" alt="http://www.rosatom-academy.org/mediafiles/u/images/1/MER.jpg" style="position:absolute;margin-left:26.4pt;margin-top:80.85pt;width:63.75pt;height:33.75pt;z-index:251649536;visibility:visible">
                  <v:imagedata r:id="rId7" o:title=""/>
                  <w10:wrap type="square"/>
                </v:shape>
              </w:pict>
            </w:r>
            <w:r>
              <w:rPr>
                <w:noProof/>
                <w:lang w:eastAsia="ru-RU"/>
              </w:rPr>
              <w:pict>
                <v:shape id="_x0000_s1029" type="#_x0000_t75" alt="http://img-fotki.yandex.ru/get/4514/65075149.3/0_6431d_3404674b_L.jpg" style="position:absolute;margin-left:16.65pt;margin-top:30.6pt;width:61.5pt;height:31.5pt;z-index:251647488;visibility:visible">
                  <v:imagedata r:id="rId8" o:title=""/>
                  <w10:wrap type="square"/>
                </v:shape>
              </w:pict>
            </w:r>
            <w:r>
              <w:rPr>
                <w:noProof/>
                <w:lang w:eastAsia="ru-RU"/>
              </w:rPr>
              <w:pict>
                <v:shape id="_x0000_s1030" type="#_x0000_t75" alt="http://www.amsgr.ru/uploads/images/sovet_1.jpg" style="position:absolute;margin-left:124.65pt;margin-top:33.6pt;width:106.5pt;height:28.5pt;z-index:251648512;visibility:visible">
                  <v:imagedata r:id="rId9" o:title=""/>
                  <w10:wrap type="square"/>
                </v:shape>
              </w:pict>
            </w:r>
            <w:r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 xml:space="preserve"> ПРИ УЧАСТИИ</w:t>
            </w:r>
          </w:p>
          <w:p w:rsidR="00742086" w:rsidRDefault="00742086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742086" w:rsidRDefault="00742086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742086" w:rsidRDefault="00742086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742086" w:rsidRPr="005556FB" w:rsidRDefault="00742086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7" o:spid="_x0000_s1031" type="#_x0000_t75" style="position:absolute;margin-left:183.9pt;margin-top:77.15pt;width:59pt;height:21pt;z-index:251646464;visibility:visible">
                  <v:imagedata r:id="rId10" o:title=""/>
                  <w10:wrap type="square"/>
                </v:shape>
              </w:pict>
            </w:r>
            <w:r>
              <w:rPr>
                <w:noProof/>
                <w:lang w:eastAsia="ru-RU"/>
              </w:rPr>
              <w:pict>
                <v:shape id="_x0000_s1032" type="#_x0000_t75" style="position:absolute;margin-left:11.4pt;margin-top:80.9pt;width:66.75pt;height:24.75pt;z-index:251642368;visibility:visible">
                  <v:imagedata r:id="rId11" o:title=""/>
                  <w10:wrap type="square"/>
                </v:shape>
              </w:pict>
            </w:r>
            <w:r>
              <w:rPr>
                <w:noProof/>
                <w:lang w:eastAsia="ru-RU"/>
              </w:rPr>
              <w:pict>
                <v:shape id="Рисунок 6" o:spid="_x0000_s1033" type="#_x0000_t75" style="position:absolute;margin-left:96.9pt;margin-top:77.15pt;width:63.75pt;height:28.5pt;z-index:251645440;visibility:visible">
                  <v:imagedata r:id="rId12" o:title=""/>
                  <w10:wrap type="square"/>
                </v:shape>
              </w:pict>
            </w:r>
            <w:r>
              <w:rPr>
                <w:noProof/>
                <w:lang w:eastAsia="ru-RU"/>
              </w:rPr>
              <w:pict>
                <v:shape id="Рисунок 4" o:spid="_x0000_s1034" type="#_x0000_t75" style="position:absolute;margin-left:183.85pt;margin-top:20.1pt;width:47.25pt;height:47.25pt;z-index:251643392;visibility:visible">
                  <v:imagedata r:id="rId13" o:title=""/>
                  <w10:wrap type="square"/>
                </v:shape>
              </w:pict>
            </w:r>
            <w:r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>ИНФОРМАЦИОННЫЕ ПАРТНЕРЫ</w:t>
            </w:r>
          </w:p>
          <w:p w:rsidR="00742086" w:rsidRPr="005F1016" w:rsidRDefault="00742086" w:rsidP="0089042E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1" o:spid="_x0000_s1035" type="#_x0000_t75" style="position:absolute;margin-left:100.65pt;margin-top:3.7pt;width:63.75pt;height:36.75pt;z-index:251641344;visibility:visible">
                  <v:imagedata r:id="rId14" o:title=""/>
                  <w10:wrap type="square"/>
                </v:shape>
              </w:pict>
            </w:r>
            <w:r>
              <w:rPr>
                <w:noProof/>
                <w:lang w:eastAsia="ru-RU"/>
              </w:rPr>
              <w:pict>
                <v:shape id="Рисунок 5" o:spid="_x0000_s1036" type="#_x0000_t75" style="position:absolute;margin-left:1.65pt;margin-top:3.7pt;width:90pt;height:36.75pt;z-index:251644416;visibility:visible">
                  <v:imagedata r:id="rId15" o:title=""/>
                  <w10:wrap type="square"/>
                </v:shape>
              </w:pict>
            </w:r>
            <w:r w:rsidRPr="003267C2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3267C2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pict>
                <v:shape id="Рисунок 2" o:spid="_x0000_s1037" type="#_x0000_t75" alt="1 страница" style="position:absolute;margin-left:48pt;margin-top:-885.75pt;width:600.75pt;height:849.75pt;z-index:-251678208;visibility:visible;mso-position-horizontal-relative:page;mso-position-vertical-relative:page" o:allowincell="f">
                  <v:imagedata r:id="rId5" o:title=""/>
                  <w10:wrap anchorx="page" anchory="page"/>
                  <w10:anchorlock/>
                </v:shape>
              </w:pict>
            </w:r>
          </w:p>
        </w:tc>
      </w:tr>
    </w:tbl>
    <w:p w:rsidR="00742086" w:rsidRDefault="00742086" w:rsidP="000606E6">
      <w:pPr>
        <w:rPr>
          <w:b/>
          <w:szCs w:val="24"/>
        </w:rPr>
      </w:pPr>
    </w:p>
    <w:p w:rsidR="00742086" w:rsidRDefault="00742086" w:rsidP="000606E6">
      <w:pPr>
        <w:rPr>
          <w:b/>
          <w:szCs w:val="24"/>
        </w:rPr>
      </w:pPr>
    </w:p>
    <w:p w:rsidR="00742086" w:rsidRDefault="00742086" w:rsidP="000606E6">
      <w:pPr>
        <w:rPr>
          <w:b/>
          <w:szCs w:val="24"/>
        </w:rPr>
      </w:pPr>
    </w:p>
    <w:tbl>
      <w:tblPr>
        <w:tblpPr w:leftFromText="180" w:rightFromText="180" w:vertAnchor="text" w:horzAnchor="margin" w:tblpX="-210" w:tblpY="978"/>
        <w:tblW w:w="11165" w:type="dxa"/>
        <w:tblLook w:val="00A0"/>
      </w:tblPr>
      <w:tblGrid>
        <w:gridCol w:w="1868"/>
        <w:gridCol w:w="9297"/>
      </w:tblGrid>
      <w:tr w:rsidR="00742086" w:rsidRPr="00082E45" w:rsidTr="00B30DF7">
        <w:trPr>
          <w:trHeight w:val="415"/>
        </w:trPr>
        <w:tc>
          <w:tcPr>
            <w:tcW w:w="11165" w:type="dxa"/>
            <w:gridSpan w:val="2"/>
            <w:shd w:val="clear" w:color="auto" w:fill="D99594"/>
            <w:vAlign w:val="center"/>
          </w:tcPr>
          <w:p w:rsidR="00742086" w:rsidRPr="00082E45" w:rsidRDefault="00742086" w:rsidP="00B30DF7">
            <w:pPr>
              <w:spacing w:after="0"/>
              <w:rPr>
                <w:rFonts w:ascii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                                  18</w:t>
            </w:r>
            <w:r w:rsidRPr="00082E45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октября, вторник </w:t>
            </w:r>
            <w:smartTag w:uri="urn:schemas-microsoft-com:office:smarttags" w:element="metricconverter">
              <w:smartTagPr>
                <w:attr w:name="ProductID" w:val="4, г"/>
              </w:smartTagPr>
              <w:r>
                <w:rPr>
                  <w:rFonts w:ascii="Times New Roman" w:hAnsi="Times New Roman"/>
                  <w:b/>
                  <w:bCs/>
                  <w:color w:val="FFFFFF"/>
                  <w:sz w:val="24"/>
                  <w:szCs w:val="24"/>
                  <w:lang w:eastAsia="ru-RU"/>
                </w:rPr>
                <w:t>2016</w:t>
              </w:r>
              <w:r w:rsidRPr="00082E45">
                <w:rPr>
                  <w:rFonts w:ascii="Times New Roman" w:hAnsi="Times New Roman"/>
                  <w:b/>
                  <w:bCs/>
                  <w:color w:val="FFFFFF"/>
                  <w:sz w:val="24"/>
                  <w:szCs w:val="24"/>
                  <w:lang w:eastAsia="ru-RU"/>
                </w:rPr>
                <w:t xml:space="preserve"> г</w:t>
              </w:r>
            </w:smartTag>
            <w:r w:rsidRPr="00082E45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.</w:t>
            </w:r>
          </w:p>
        </w:tc>
      </w:tr>
      <w:tr w:rsidR="00742086" w:rsidRPr="00082E45" w:rsidTr="00B30DF7">
        <w:trPr>
          <w:trHeight w:val="415"/>
        </w:trPr>
        <w:tc>
          <w:tcPr>
            <w:tcW w:w="11165" w:type="dxa"/>
            <w:gridSpan w:val="2"/>
            <w:vAlign w:val="center"/>
          </w:tcPr>
          <w:p w:rsidR="00742086" w:rsidRPr="00082E45" w:rsidRDefault="00742086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82E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• Прибытие участников в Москву.</w:t>
            </w:r>
          </w:p>
          <w:p w:rsidR="00742086" w:rsidRPr="00082E45" w:rsidRDefault="00742086" w:rsidP="00B30DF7">
            <w:pPr>
              <w:spacing w:after="0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• Размещение в гостинице </w:t>
            </w:r>
            <w:r w:rsidRPr="00082E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(по согласованию).</w:t>
            </w:r>
          </w:p>
        </w:tc>
      </w:tr>
      <w:tr w:rsidR="00742086" w:rsidRPr="00082E45" w:rsidTr="00B30DF7">
        <w:trPr>
          <w:trHeight w:val="520"/>
        </w:trPr>
        <w:tc>
          <w:tcPr>
            <w:tcW w:w="11165" w:type="dxa"/>
            <w:gridSpan w:val="2"/>
            <w:shd w:val="clear" w:color="auto" w:fill="D99594"/>
            <w:vAlign w:val="center"/>
          </w:tcPr>
          <w:p w:rsidR="00742086" w:rsidRPr="00082E45" w:rsidRDefault="00742086" w:rsidP="00B30DF7">
            <w:pPr>
              <w:spacing w:after="0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                                   19</w:t>
            </w:r>
            <w:r w:rsidRPr="00082E45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октября, среда </w:t>
            </w:r>
            <w:smartTag w:uri="urn:schemas-microsoft-com:office:smarttags" w:element="metricconverter">
              <w:smartTagPr>
                <w:attr w:name="ProductID" w:val="4, г"/>
              </w:smartTagPr>
              <w:r>
                <w:rPr>
                  <w:rFonts w:ascii="Times New Roman" w:hAnsi="Times New Roman"/>
                  <w:b/>
                  <w:bCs/>
                  <w:color w:val="FFFFFF"/>
                  <w:sz w:val="24"/>
                  <w:szCs w:val="24"/>
                  <w:lang w:eastAsia="ru-RU"/>
                </w:rPr>
                <w:t>2016</w:t>
              </w:r>
              <w:r w:rsidRPr="00082E45">
                <w:rPr>
                  <w:rFonts w:ascii="Times New Roman" w:hAnsi="Times New Roman"/>
                  <w:b/>
                  <w:bCs/>
                  <w:color w:val="FFFFFF"/>
                  <w:sz w:val="24"/>
                  <w:szCs w:val="24"/>
                  <w:lang w:eastAsia="ru-RU"/>
                </w:rPr>
                <w:t xml:space="preserve"> г</w:t>
              </w:r>
            </w:smartTag>
            <w:r w:rsidRPr="00082E45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.</w:t>
            </w:r>
          </w:p>
        </w:tc>
      </w:tr>
      <w:tr w:rsidR="00742086" w:rsidRPr="0052025B" w:rsidTr="00B30DF7">
        <w:trPr>
          <w:trHeight w:val="413"/>
        </w:trPr>
        <w:tc>
          <w:tcPr>
            <w:tcW w:w="11165" w:type="dxa"/>
            <w:gridSpan w:val="2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/>
              <w:rPr>
                <w:rFonts w:ascii="Times New Roman" w:hAnsi="Times New Roman"/>
                <w:b/>
                <w:bCs/>
                <w:color w:val="403E37"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</w:t>
            </w:r>
            <w:r w:rsidRPr="0052025B">
              <w:rPr>
                <w:rFonts w:ascii="Times New Roman" w:hAnsi="Times New Roman"/>
                <w:b/>
                <w:lang w:val="en-US"/>
              </w:rPr>
              <w:t>0</w:t>
            </w:r>
            <w:r w:rsidRPr="0052025B">
              <w:rPr>
                <w:rFonts w:ascii="Times New Roman" w:hAnsi="Times New Roman"/>
                <w:b/>
              </w:rPr>
              <w:t>8:30-10:00</w:t>
            </w:r>
            <w:r w:rsidRPr="0052025B">
              <w:rPr>
                <w:rFonts w:ascii="Times New Roman" w:hAnsi="Times New Roman"/>
                <w:b/>
                <w:bCs/>
                <w:color w:val="403E37"/>
                <w:lang w:eastAsia="ru-RU"/>
              </w:rPr>
              <w:t xml:space="preserve">           </w:t>
            </w:r>
            <w:r w:rsidRPr="0052025B">
              <w:rPr>
                <w:rFonts w:ascii="Times New Roman" w:hAnsi="Times New Roman"/>
              </w:rPr>
              <w:t>Регистрация участников, приветственный кофе</w:t>
            </w:r>
          </w:p>
        </w:tc>
      </w:tr>
      <w:tr w:rsidR="00742086" w:rsidRPr="0052025B" w:rsidTr="00B30DF7">
        <w:trPr>
          <w:trHeight w:val="713"/>
        </w:trPr>
        <w:tc>
          <w:tcPr>
            <w:tcW w:w="1800" w:type="dxa"/>
            <w:vAlign w:val="center"/>
          </w:tcPr>
          <w:p w:rsidR="00742086" w:rsidRPr="0052025B" w:rsidRDefault="00742086" w:rsidP="005C7962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  <w:lang w:val="en-US"/>
              </w:rPr>
              <w:t xml:space="preserve">   </w:t>
            </w:r>
            <w:r w:rsidRPr="0052025B">
              <w:rPr>
                <w:rFonts w:ascii="Times New Roman" w:hAnsi="Times New Roman"/>
                <w:b/>
              </w:rPr>
              <w:t>10:00-11:45</w:t>
            </w:r>
          </w:p>
          <w:p w:rsidR="00742086" w:rsidRPr="0052025B" w:rsidRDefault="00742086" w:rsidP="00B30DF7">
            <w:pPr>
              <w:spacing w:after="0" w:line="23" w:lineRule="atLeast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9365" w:type="dxa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Пленарное заседание:</w:t>
            </w:r>
            <w:r w:rsidRPr="0052025B">
              <w:rPr>
                <w:rFonts w:ascii="Times New Roman" w:hAnsi="Times New Roman"/>
              </w:rPr>
              <w:t xml:space="preserve">  </w:t>
            </w:r>
            <w:r w:rsidRPr="0052025B">
              <w:rPr>
                <w:rFonts w:ascii="Times New Roman" w:hAnsi="Times New Roman"/>
                <w:color w:val="000000"/>
              </w:rPr>
              <w:t>«</w:t>
            </w:r>
            <w:r w:rsidRPr="0052025B">
              <w:rPr>
                <w:rFonts w:ascii="Times New Roman" w:hAnsi="Times New Roman"/>
                <w:bCs/>
              </w:rPr>
              <w:t>Управление муниципальными образованиями в новых экономических условиях</w:t>
            </w:r>
            <w:r w:rsidRPr="0052025B">
              <w:rPr>
                <w:rFonts w:ascii="Times New Roman" w:hAnsi="Times New Roman"/>
                <w:color w:val="000000"/>
              </w:rPr>
              <w:t xml:space="preserve">» </w:t>
            </w:r>
          </w:p>
        </w:tc>
      </w:tr>
      <w:tr w:rsidR="00742086" w:rsidRPr="0052025B" w:rsidTr="00B30DF7">
        <w:trPr>
          <w:trHeight w:val="543"/>
        </w:trPr>
        <w:tc>
          <w:tcPr>
            <w:tcW w:w="1800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11:45-12:00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</w:rPr>
              <w:t xml:space="preserve">Перерыв, кофе-брейк </w:t>
            </w:r>
          </w:p>
        </w:tc>
      </w:tr>
      <w:tr w:rsidR="00742086" w:rsidRPr="0052025B" w:rsidTr="00B30DF7">
        <w:trPr>
          <w:trHeight w:val="779"/>
        </w:trPr>
        <w:tc>
          <w:tcPr>
            <w:tcW w:w="1800" w:type="dxa"/>
            <w:shd w:val="clear" w:color="auto" w:fill="FFFFFF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12:00-12:15</w:t>
            </w:r>
          </w:p>
        </w:tc>
        <w:tc>
          <w:tcPr>
            <w:tcW w:w="9365" w:type="dxa"/>
            <w:shd w:val="clear" w:color="auto" w:fill="FFFFFF"/>
            <w:vAlign w:val="center"/>
          </w:tcPr>
          <w:p w:rsidR="00742086" w:rsidRPr="0052025B" w:rsidRDefault="00742086" w:rsidP="009B087F">
            <w:pPr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Посещение выставочной экспозиции</w:t>
            </w:r>
          </w:p>
        </w:tc>
      </w:tr>
      <w:tr w:rsidR="00742086" w:rsidRPr="0052025B" w:rsidTr="00B30DF7">
        <w:trPr>
          <w:trHeight w:val="517"/>
        </w:trPr>
        <w:tc>
          <w:tcPr>
            <w:tcW w:w="1800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12:15-13:45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№1: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Финансирование муниципальных образований в  современных условиях</w:t>
            </w:r>
            <w:r w:rsidRPr="0052025B">
              <w:rPr>
                <w:rFonts w:ascii="Times New Roman" w:hAnsi="Times New Roman"/>
              </w:rPr>
              <w:t>»</w:t>
            </w:r>
          </w:p>
        </w:tc>
      </w:tr>
      <w:tr w:rsidR="00742086" w:rsidRPr="0052025B" w:rsidTr="00B30DF7">
        <w:trPr>
          <w:trHeight w:val="598"/>
        </w:trPr>
        <w:tc>
          <w:tcPr>
            <w:tcW w:w="1800" w:type="dxa"/>
            <w:shd w:val="clear" w:color="auto" w:fill="FFFFFF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13:45-14:00</w:t>
            </w:r>
          </w:p>
        </w:tc>
        <w:tc>
          <w:tcPr>
            <w:tcW w:w="9365" w:type="dxa"/>
            <w:shd w:val="clear" w:color="auto" w:fill="FFFFFF"/>
            <w:vAlign w:val="center"/>
          </w:tcPr>
          <w:p w:rsidR="00742086" w:rsidRPr="0052025B" w:rsidRDefault="00742086" w:rsidP="00B30DF7">
            <w:pPr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Дискуссионное время</w:t>
            </w:r>
          </w:p>
        </w:tc>
      </w:tr>
      <w:tr w:rsidR="00742086" w:rsidRPr="0052025B" w:rsidTr="00B30DF7">
        <w:trPr>
          <w:trHeight w:val="507"/>
        </w:trPr>
        <w:tc>
          <w:tcPr>
            <w:tcW w:w="1800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14:00-15:00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Обед</w:t>
            </w:r>
          </w:p>
        </w:tc>
      </w:tr>
      <w:tr w:rsidR="00742086" w:rsidRPr="0052025B" w:rsidTr="00B30DF7">
        <w:trPr>
          <w:trHeight w:val="566"/>
        </w:trPr>
        <w:tc>
          <w:tcPr>
            <w:tcW w:w="1800" w:type="dxa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15.00-16.30</w:t>
            </w:r>
          </w:p>
        </w:tc>
        <w:tc>
          <w:tcPr>
            <w:tcW w:w="9365" w:type="dxa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 xml:space="preserve">Тематическая секция №2: </w:t>
            </w:r>
            <w:r w:rsidRPr="0052025B">
              <w:rPr>
                <w:rFonts w:ascii="Times New Roman" w:hAnsi="Times New Roman"/>
              </w:rPr>
              <w:t>«</w:t>
            </w:r>
            <w:r w:rsidRPr="0052025B">
              <w:rPr>
                <w:rFonts w:ascii="Times New Roman" w:hAnsi="Times New Roman"/>
                <w:bCs/>
              </w:rPr>
              <w:t>Особенности региональных и муниципальных налоговых систем</w:t>
            </w:r>
            <w:r w:rsidRPr="0052025B">
              <w:rPr>
                <w:rFonts w:ascii="Times New Roman" w:hAnsi="Times New Roman"/>
              </w:rPr>
              <w:t xml:space="preserve">»  </w:t>
            </w:r>
          </w:p>
        </w:tc>
      </w:tr>
      <w:tr w:rsidR="00742086" w:rsidRPr="0052025B" w:rsidTr="00B30DF7">
        <w:trPr>
          <w:trHeight w:val="495"/>
        </w:trPr>
        <w:tc>
          <w:tcPr>
            <w:tcW w:w="1800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16.30-17.00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</w:rPr>
              <w:t>Дискуссионное время</w:t>
            </w:r>
          </w:p>
        </w:tc>
      </w:tr>
      <w:tr w:rsidR="00742086" w:rsidRPr="0052025B" w:rsidTr="00B30DF7">
        <w:trPr>
          <w:trHeight w:val="563"/>
        </w:trPr>
        <w:tc>
          <w:tcPr>
            <w:tcW w:w="1800" w:type="dxa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17.00-18.00</w:t>
            </w:r>
          </w:p>
        </w:tc>
        <w:tc>
          <w:tcPr>
            <w:tcW w:w="9365" w:type="dxa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  <w:b/>
                <w:bCs/>
                <w:i/>
              </w:rPr>
              <w:t>Вечерний фуршет в честь открытия Конференции  (включает в себя деловые знакомства)</w:t>
            </w:r>
          </w:p>
        </w:tc>
      </w:tr>
      <w:tr w:rsidR="00742086" w:rsidRPr="0052025B" w:rsidTr="00B30DF7">
        <w:trPr>
          <w:trHeight w:val="601"/>
        </w:trPr>
        <w:tc>
          <w:tcPr>
            <w:tcW w:w="11165" w:type="dxa"/>
            <w:gridSpan w:val="2"/>
            <w:shd w:val="clear" w:color="auto" w:fill="D99594"/>
            <w:vAlign w:val="center"/>
          </w:tcPr>
          <w:p w:rsidR="00742086" w:rsidRPr="006C6240" w:rsidRDefault="00742086" w:rsidP="006C6240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</w:pPr>
            <w:r w:rsidRPr="0052025B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</w:t>
            </w:r>
            <w:r w:rsidRPr="006C6240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 w:rsidRPr="0052025B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октября</w:t>
            </w:r>
            <w:r w:rsidRPr="006C6240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 xml:space="preserve">, </w:t>
            </w:r>
            <w:r w:rsidRPr="0052025B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четверг</w:t>
            </w:r>
            <w:r w:rsidRPr="006C6240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4, г"/>
              </w:smartTagPr>
              <w:r w:rsidRPr="006C6240">
                <w:rPr>
                  <w:rFonts w:ascii="Times New Roman" w:hAnsi="Times New Roman"/>
                  <w:b/>
                  <w:bCs/>
                  <w:color w:val="FFFFFF"/>
                  <w:lang w:eastAsia="ru-RU"/>
                </w:rPr>
                <w:t xml:space="preserve">2016 </w:t>
              </w:r>
              <w:r w:rsidRPr="0052025B">
                <w:rPr>
                  <w:rFonts w:ascii="Times New Roman" w:hAnsi="Times New Roman"/>
                  <w:b/>
                  <w:bCs/>
                  <w:color w:val="FFFFFF"/>
                  <w:lang w:eastAsia="ru-RU"/>
                </w:rPr>
                <w:t>г</w:t>
              </w:r>
            </w:smartTag>
            <w:r w:rsidRPr="006C6240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.</w:t>
            </w:r>
          </w:p>
        </w:tc>
      </w:tr>
      <w:tr w:rsidR="00742086" w:rsidRPr="0052025B" w:rsidTr="00AE1162">
        <w:trPr>
          <w:trHeight w:val="533"/>
        </w:trPr>
        <w:tc>
          <w:tcPr>
            <w:tcW w:w="1800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09:00-10:00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Регистрация участников, утренний кофе</w:t>
            </w:r>
          </w:p>
        </w:tc>
      </w:tr>
      <w:tr w:rsidR="00742086" w:rsidRPr="0052025B" w:rsidTr="00B30DF7">
        <w:trPr>
          <w:trHeight w:val="701"/>
        </w:trPr>
        <w:tc>
          <w:tcPr>
            <w:tcW w:w="1800" w:type="dxa"/>
            <w:vAlign w:val="center"/>
          </w:tcPr>
          <w:p w:rsidR="00742086" w:rsidRPr="0052025B" w:rsidRDefault="00742086" w:rsidP="00B30DF7">
            <w:pPr>
              <w:spacing w:after="0" w:line="23" w:lineRule="atLeast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10:00-11:30</w:t>
            </w:r>
          </w:p>
        </w:tc>
        <w:tc>
          <w:tcPr>
            <w:tcW w:w="9365" w:type="dxa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№3: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Кадровый потенциал муниципальных образований</w:t>
            </w:r>
            <w:r w:rsidRPr="0052025B">
              <w:rPr>
                <w:rFonts w:ascii="Times New Roman" w:hAnsi="Times New Roman"/>
              </w:rPr>
              <w:t>»</w:t>
            </w:r>
          </w:p>
        </w:tc>
      </w:tr>
      <w:tr w:rsidR="00742086" w:rsidRPr="0052025B" w:rsidTr="00AE1162">
        <w:trPr>
          <w:trHeight w:val="539"/>
        </w:trPr>
        <w:tc>
          <w:tcPr>
            <w:tcW w:w="1800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jc w:val="center"/>
              <w:rPr>
                <w:rFonts w:ascii="Times New Roman" w:hAnsi="Times New Roman"/>
                <w:b/>
                <w:bCs/>
                <w:lang w:val="en-US" w:eastAsia="ru-RU"/>
              </w:rPr>
            </w:pPr>
            <w:r w:rsidRPr="0052025B">
              <w:rPr>
                <w:rFonts w:ascii="Times New Roman" w:hAnsi="Times New Roman"/>
                <w:b/>
              </w:rPr>
              <w:t>11:30-11:45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</w:rPr>
              <w:t>Дискуссионное время </w:t>
            </w:r>
          </w:p>
        </w:tc>
      </w:tr>
      <w:tr w:rsidR="00742086" w:rsidRPr="0052025B" w:rsidTr="00B30DF7">
        <w:trPr>
          <w:trHeight w:val="498"/>
        </w:trPr>
        <w:tc>
          <w:tcPr>
            <w:tcW w:w="1800" w:type="dxa"/>
            <w:vAlign w:val="center"/>
          </w:tcPr>
          <w:p w:rsidR="00742086" w:rsidRPr="0052025B" w:rsidRDefault="00742086" w:rsidP="00B30DF7">
            <w:pPr>
              <w:spacing w:after="0" w:line="23" w:lineRule="atLeast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11:45-12:15</w:t>
            </w:r>
          </w:p>
        </w:tc>
        <w:tc>
          <w:tcPr>
            <w:tcW w:w="9365" w:type="dxa"/>
            <w:vAlign w:val="center"/>
          </w:tcPr>
          <w:p w:rsidR="00742086" w:rsidRPr="0052025B" w:rsidRDefault="00742086" w:rsidP="009B087F">
            <w:pPr>
              <w:spacing w:after="0" w:line="23" w:lineRule="atLeast"/>
              <w:rPr>
                <w:rFonts w:ascii="Times New Roman" w:hAnsi="Times New Roman"/>
              </w:rPr>
            </w:pPr>
          </w:p>
          <w:p w:rsidR="00742086" w:rsidRPr="0052025B" w:rsidRDefault="00742086" w:rsidP="009B087F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 xml:space="preserve">Кофе-брейк, </w:t>
            </w:r>
            <w:r w:rsidRPr="0052025B">
              <w:rPr>
                <w:rFonts w:ascii="Times New Roman" w:hAnsi="Times New Roman"/>
                <w:b/>
                <w:u w:val="single"/>
              </w:rPr>
              <w:t xml:space="preserve"> Выставочная секция</w:t>
            </w:r>
            <w:r w:rsidRPr="0052025B">
              <w:rPr>
                <w:rFonts w:ascii="Times New Roman" w:hAnsi="Times New Roman"/>
              </w:rPr>
              <w:t>:</w:t>
            </w:r>
            <w:r w:rsidRPr="0052025B">
              <w:rPr>
                <w:rFonts w:ascii="Times New Roman" w:hAnsi="Times New Roman"/>
                <w:b/>
              </w:rPr>
              <w:t xml:space="preserve">  </w:t>
            </w:r>
            <w:r w:rsidRPr="0052025B">
              <w:rPr>
                <w:rFonts w:ascii="Times New Roman" w:hAnsi="Times New Roman"/>
              </w:rPr>
              <w:t>«Бизнес - знакомства в сфере местного и регионального самоуправления: полезные связи для развития бизнеса»</w:t>
            </w:r>
          </w:p>
          <w:p w:rsidR="00742086" w:rsidRPr="0052025B" w:rsidRDefault="00742086" w:rsidP="009B087F">
            <w:pPr>
              <w:spacing w:after="0" w:line="23" w:lineRule="atLeast"/>
              <w:rPr>
                <w:rFonts w:ascii="Times New Roman" w:hAnsi="Times New Roman"/>
              </w:rPr>
            </w:pPr>
          </w:p>
        </w:tc>
      </w:tr>
      <w:tr w:rsidR="00742086" w:rsidRPr="0052025B" w:rsidTr="00B30DF7">
        <w:trPr>
          <w:trHeight w:val="605"/>
        </w:trPr>
        <w:tc>
          <w:tcPr>
            <w:tcW w:w="1800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12:15-13:45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№4</w:t>
            </w:r>
            <w:r w:rsidRPr="0052025B">
              <w:rPr>
                <w:rFonts w:ascii="Times New Roman" w:hAnsi="Times New Roman"/>
              </w:rPr>
              <w:t>: «</w:t>
            </w:r>
            <w:r w:rsidRPr="0052025B">
              <w:rPr>
                <w:rFonts w:ascii="Times New Roman" w:hAnsi="Times New Roman"/>
                <w:bCs/>
              </w:rPr>
              <w:t>Система организации жилищного и коммунального хозяйства муниципальных образований»</w:t>
            </w:r>
          </w:p>
        </w:tc>
      </w:tr>
      <w:tr w:rsidR="00742086" w:rsidRPr="0052025B" w:rsidTr="00AE1162">
        <w:trPr>
          <w:trHeight w:val="743"/>
        </w:trPr>
        <w:tc>
          <w:tcPr>
            <w:tcW w:w="1800" w:type="dxa"/>
            <w:shd w:val="clear" w:color="auto" w:fill="FFFFFF"/>
            <w:vAlign w:val="center"/>
          </w:tcPr>
          <w:p w:rsidR="00742086" w:rsidRPr="0052025B" w:rsidRDefault="00742086" w:rsidP="00B30DF7">
            <w:pPr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13:45-14:0</w:t>
            </w:r>
            <w:r w:rsidRPr="0052025B"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9365" w:type="dxa"/>
            <w:shd w:val="clear" w:color="auto" w:fill="FFFFFF"/>
            <w:vAlign w:val="center"/>
          </w:tcPr>
          <w:p w:rsidR="00742086" w:rsidRPr="0052025B" w:rsidRDefault="00742086" w:rsidP="00B30DF7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>Дискуссионное время</w:t>
            </w:r>
          </w:p>
        </w:tc>
      </w:tr>
      <w:tr w:rsidR="00742086" w:rsidRPr="0052025B" w:rsidTr="00B30DF7">
        <w:trPr>
          <w:trHeight w:val="605"/>
        </w:trPr>
        <w:tc>
          <w:tcPr>
            <w:tcW w:w="1878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403E37"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14:00-15:00</w:t>
            </w:r>
          </w:p>
        </w:tc>
        <w:tc>
          <w:tcPr>
            <w:tcW w:w="9287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after="0"/>
              <w:rPr>
                <w:rFonts w:ascii="Times New Roman" w:hAnsi="Times New Roman"/>
                <w:bCs/>
                <w:lang w:eastAsia="ru-RU"/>
              </w:rPr>
            </w:pPr>
            <w:r w:rsidRPr="0052025B">
              <w:rPr>
                <w:rFonts w:ascii="Times New Roman" w:hAnsi="Times New Roman"/>
                <w:bCs/>
                <w:lang w:eastAsia="ru-RU"/>
              </w:rPr>
              <w:t>Обед</w:t>
            </w:r>
          </w:p>
        </w:tc>
      </w:tr>
      <w:tr w:rsidR="00742086" w:rsidRPr="0052025B" w:rsidTr="006E6320">
        <w:trPr>
          <w:trHeight w:val="256"/>
        </w:trPr>
        <w:tc>
          <w:tcPr>
            <w:tcW w:w="1878" w:type="dxa"/>
            <w:vAlign w:val="center"/>
          </w:tcPr>
          <w:p w:rsidR="00742086" w:rsidRPr="0052025B" w:rsidRDefault="00742086" w:rsidP="00B30DF7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15:00-16:15</w:t>
            </w:r>
          </w:p>
        </w:tc>
        <w:tc>
          <w:tcPr>
            <w:tcW w:w="9287" w:type="dxa"/>
            <w:vAlign w:val="center"/>
          </w:tcPr>
          <w:p w:rsidR="00742086" w:rsidRPr="0052025B" w:rsidRDefault="00742086" w:rsidP="00B30DF7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№5: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Юридическая ответственность органов местного самоуправления»</w:t>
            </w:r>
          </w:p>
        </w:tc>
      </w:tr>
      <w:tr w:rsidR="00742086" w:rsidRPr="0052025B" w:rsidTr="006E6320">
        <w:trPr>
          <w:trHeight w:val="570"/>
        </w:trPr>
        <w:tc>
          <w:tcPr>
            <w:tcW w:w="1878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16:15-16:30</w:t>
            </w:r>
          </w:p>
        </w:tc>
        <w:tc>
          <w:tcPr>
            <w:tcW w:w="9287" w:type="dxa"/>
            <w:shd w:val="clear" w:color="auto" w:fill="B6DDE8"/>
            <w:vAlign w:val="center"/>
          </w:tcPr>
          <w:p w:rsidR="00742086" w:rsidRPr="0052025B" w:rsidRDefault="00742086" w:rsidP="00B30DF7">
            <w:pPr>
              <w:spacing w:before="24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</w:rPr>
              <w:t>Дискуссионное время. Окончание конференции, заключительное слово организаторов.</w:t>
            </w:r>
          </w:p>
        </w:tc>
      </w:tr>
    </w:tbl>
    <w:p w:rsidR="00742086" w:rsidRPr="006D6BD1" w:rsidRDefault="00742086" w:rsidP="000606E6">
      <w:pPr>
        <w:jc w:val="center"/>
        <w:rPr>
          <w:b/>
          <w:color w:val="005DA2"/>
          <w:sz w:val="28"/>
          <w:szCs w:val="28"/>
          <w:lang w:val="en-US"/>
        </w:rPr>
      </w:pPr>
      <w:r w:rsidRPr="006D6BD1">
        <w:rPr>
          <w:b/>
          <w:color w:val="005DA2"/>
          <w:sz w:val="28"/>
          <w:szCs w:val="28"/>
        </w:rPr>
        <w:t>РАСПИСАНИЕ КОНФЕРЕНЦИИ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6"/>
        <w:gridCol w:w="9101"/>
      </w:tblGrid>
      <w:tr w:rsidR="00742086" w:rsidRPr="0052025B" w:rsidTr="00DC472F">
        <w:trPr>
          <w:trHeight w:val="559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center"/>
          </w:tcPr>
          <w:p w:rsidR="00742086" w:rsidRPr="006D6BD1" w:rsidRDefault="00742086" w:rsidP="0089042E">
            <w:pPr>
              <w:spacing w:before="240" w:after="0"/>
              <w:jc w:val="center"/>
              <w:rPr>
                <w:rFonts w:ascii="Times New Roman" w:hAnsi="Times New Roman"/>
                <w:b/>
                <w:bCs/>
                <w:color w:val="403E37"/>
                <w:lang w:eastAsia="ru-RU"/>
              </w:rPr>
            </w:pPr>
            <w:r w:rsidRPr="006D6BD1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 xml:space="preserve">18 октября, вторник </w:t>
            </w:r>
            <w:smartTag w:uri="urn:schemas-microsoft-com:office:smarttags" w:element="metricconverter">
              <w:smartTagPr>
                <w:attr w:name="ProductID" w:val="4, г"/>
              </w:smartTagPr>
              <w:r w:rsidRPr="006D6BD1">
                <w:rPr>
                  <w:rFonts w:ascii="Times New Roman" w:hAnsi="Times New Roman"/>
                  <w:b/>
                  <w:bCs/>
                  <w:color w:val="FFFFFF"/>
                  <w:lang w:eastAsia="ru-RU"/>
                </w:rPr>
                <w:t>2016 г</w:t>
              </w:r>
            </w:smartTag>
            <w:r w:rsidRPr="006D6BD1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.</w:t>
            </w:r>
          </w:p>
        </w:tc>
      </w:tr>
      <w:tr w:rsidR="00742086" w:rsidRPr="0052025B" w:rsidTr="00DC472F">
        <w:trPr>
          <w:trHeight w:val="7245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Cs/>
                <w:i/>
              </w:rPr>
            </w:pPr>
            <w:r w:rsidRPr="0052025B">
              <w:rPr>
                <w:rFonts w:ascii="Times New Roman" w:hAnsi="Times New Roman"/>
                <w:bCs/>
                <w:i/>
              </w:rPr>
              <w:t>• Прибытие участников в Москву.</w:t>
            </w: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Cs/>
                <w:i/>
              </w:rPr>
            </w:pPr>
            <w:r w:rsidRPr="0052025B">
              <w:rPr>
                <w:rFonts w:ascii="Times New Roman" w:hAnsi="Times New Roman"/>
                <w:bCs/>
                <w:i/>
              </w:rPr>
              <w:t>• Размещение в гостинице (по согласованию)</w:t>
            </w: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>Уважаемые делегаты!</w:t>
            </w: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</w:p>
          <w:p w:rsidR="00742086" w:rsidRPr="0052025B" w:rsidRDefault="00742086" w:rsidP="008F0384">
            <w:pPr>
              <w:spacing w:after="0" w:line="23" w:lineRule="atLeast"/>
              <w:rPr>
                <w:rFonts w:ascii="Times New Roman" w:hAnsi="Times New Roman"/>
                <w:b/>
                <w:bCs/>
              </w:rPr>
            </w:pPr>
            <w:r w:rsidRPr="0052025B">
              <w:rPr>
                <w:rFonts w:ascii="Times New Roman" w:hAnsi="Times New Roman"/>
                <w:b/>
                <w:bCs/>
              </w:rPr>
              <w:t>Всероссийская конференция «Муниципальное управление в новых экономических условиях»</w:t>
            </w: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/>
                <w:bCs/>
              </w:rPr>
              <w:t xml:space="preserve">состоится 19-20 октября 2016 года  в городе Москва в ГК «Измайлово». </w:t>
            </w: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</w:p>
          <w:p w:rsidR="00742086" w:rsidRPr="0052025B" w:rsidRDefault="00742086" w:rsidP="008F0384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>Отель BW Vega – Гостиница Измайлово Вега входит в международную гостиничную сеть BEST WESTERN, которая гордится стандартами качества и гостеприимством.</w:t>
            </w: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>BEST WESTERN PlUS Vega Hotel &amp; Convention Center расположен в красивейшем районе Москвы — Измайлово. В непосредственной близости расположены </w:t>
            </w:r>
            <w:r w:rsidRPr="0052025B">
              <w:rPr>
                <w:rFonts w:ascii="Times New Roman" w:hAnsi="Times New Roman"/>
                <w:bCs/>
                <w:iCs/>
              </w:rPr>
              <w:t>исторические</w:t>
            </w:r>
            <w:r w:rsidRPr="0052025B">
              <w:rPr>
                <w:rFonts w:ascii="Times New Roman" w:hAnsi="Times New Roman"/>
                <w:bCs/>
              </w:rPr>
              <w:t> </w:t>
            </w:r>
            <w:hyperlink r:id="rId16" w:tooltip="Окресности" w:history="1">
              <w:r w:rsidRPr="0052025B">
                <w:rPr>
                  <w:rStyle w:val="Hyperlink"/>
                  <w:rFonts w:ascii="Times New Roman" w:hAnsi="Times New Roman"/>
                  <w:bCs/>
                  <w:color w:val="auto"/>
                  <w:u w:val="none"/>
                </w:rPr>
                <w:t>достопримечательности</w:t>
              </w:r>
            </w:hyperlink>
            <w:r w:rsidRPr="0052025B">
              <w:rPr>
                <w:rFonts w:ascii="Times New Roman" w:hAnsi="Times New Roman"/>
                <w:bCs/>
              </w:rPr>
              <w:t>:</w:t>
            </w: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Cs/>
                <w:u w:val="single"/>
              </w:rPr>
            </w:pPr>
            <w:hyperlink r:id="rId17" w:tooltip="Измайлово" w:history="1">
              <w:r w:rsidRPr="0052025B">
                <w:rPr>
                  <w:rStyle w:val="Hyperlink"/>
                  <w:rFonts w:ascii="Times New Roman" w:hAnsi="Times New Roman"/>
                  <w:bCs/>
                  <w:color w:val="auto"/>
                  <w:u w:val="none"/>
                </w:rPr>
                <w:t>Измайловский парк</w:t>
              </w:r>
            </w:hyperlink>
            <w:r w:rsidRPr="0052025B">
              <w:rPr>
                <w:rFonts w:ascii="Times New Roman" w:hAnsi="Times New Roman"/>
                <w:bCs/>
              </w:rPr>
              <w:t> с живописными прудами, церковь, основанная Петром Великим и </w:t>
            </w:r>
            <w:hyperlink r:id="rId18" w:tooltip="Link: http://www.hotel-vega.ru/ru/okrestnosti/razvlecheniya-i-sport/izmajlovskij-kreml.html" w:history="1">
              <w:r w:rsidRPr="0052025B">
                <w:rPr>
                  <w:rStyle w:val="Hyperlink"/>
                  <w:rFonts w:ascii="Times New Roman" w:hAnsi="Times New Roman"/>
                  <w:bCs/>
                  <w:color w:val="auto"/>
                  <w:u w:val="none"/>
                </w:rPr>
                <w:t>Измайловский Кремль</w:t>
              </w:r>
            </w:hyperlink>
            <w:r w:rsidRPr="0052025B">
              <w:rPr>
                <w:rFonts w:ascii="Times New Roman" w:hAnsi="Times New Roman"/>
                <w:bCs/>
              </w:rPr>
              <w:t xml:space="preserve">. Мы рекомендуем участникам Конференции оформить проживание именно в данном отеле. </w:t>
            </w: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 xml:space="preserve">   </w:t>
            </w: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D46FF0">
              <w:rPr>
                <w:rFonts w:ascii="Times New Roman" w:hAnsi="Times New Roman"/>
                <w:noProof/>
                <w:lang w:eastAsia="ru-RU"/>
              </w:rPr>
              <w:pict>
                <v:shape id="Рисунок 14" o:spid="_x0000_i1025" type="#_x0000_t75" alt="http://www.hotel-vega.ru/assets/cache/images/assets/galleries/1/839x493-G55G7231.3d4.jpg" style="width:165pt;height:106.5pt;visibility:visible">
                  <v:imagedata r:id="rId19" o:title=""/>
                </v:shape>
              </w:pict>
            </w: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noProof/>
                <w:lang w:eastAsia="ru-RU"/>
              </w:rPr>
              <w:pict>
                <v:shape id="Рисунок 8" o:spid="_x0000_s1038" type="#_x0000_t75" alt="http://www.hotel-vega.ru/assets/cache/images/assets/galleries/1/839x493-_MG_7552---kopiya.3d4.jpg" style="position:absolute;margin-left:-3.9pt;margin-top:-106.7pt;width:164.7pt;height:105.75pt;z-index:251651584;visibility:visible">
                  <v:imagedata r:id="rId20" o:title=""/>
                  <w10:wrap type="square"/>
                </v:shape>
              </w:pict>
            </w:r>
            <w:r>
              <w:rPr>
                <w:noProof/>
                <w:lang w:eastAsia="ru-RU"/>
              </w:rPr>
              <w:pict>
                <v:shape id="Рисунок 11" o:spid="_x0000_s1039" type="#_x0000_t75" alt="http://www.hotel-vega.ru/assets/cache/images/assets/galleries/1/839x493-20151008-KOS_5320.3d4.jpg" style="position:absolute;margin-left:176.85pt;margin-top:-105.95pt;width:174pt;height:105.75pt;z-index:251652608;visibility:visible">
                  <v:imagedata r:id="rId21" o:title=""/>
                  <w10:wrap type="square"/>
                </v:shape>
              </w:pict>
            </w:r>
          </w:p>
          <w:p w:rsidR="00742086" w:rsidRPr="0052025B" w:rsidRDefault="00742086" w:rsidP="0089042E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</w:p>
        </w:tc>
      </w:tr>
      <w:tr w:rsidR="00742086" w:rsidRPr="0052025B" w:rsidTr="006D6BD1">
        <w:trPr>
          <w:trHeight w:val="41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/>
            <w:vAlign w:val="center"/>
          </w:tcPr>
          <w:p w:rsidR="00742086" w:rsidRPr="0052025B" w:rsidRDefault="00742086" w:rsidP="0089042E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52025B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 xml:space="preserve">19 октября, среда </w:t>
            </w:r>
            <w:smartTag w:uri="urn:schemas-microsoft-com:office:smarttags" w:element="metricconverter">
              <w:smartTagPr>
                <w:attr w:name="ProductID" w:val="4, г"/>
              </w:smartTagPr>
              <w:r w:rsidRPr="0052025B">
                <w:rPr>
                  <w:rFonts w:ascii="Times New Roman" w:hAnsi="Times New Roman"/>
                  <w:b/>
                  <w:bCs/>
                  <w:color w:val="FFFFFF"/>
                  <w:lang w:eastAsia="ru-RU"/>
                </w:rPr>
                <w:t>2016 г</w:t>
              </w:r>
            </w:smartTag>
            <w:r w:rsidRPr="0052025B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.</w:t>
            </w:r>
          </w:p>
        </w:tc>
      </w:tr>
      <w:tr w:rsidR="00742086" w:rsidRPr="0052025B" w:rsidTr="006D6BD1">
        <w:trPr>
          <w:trHeight w:val="863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742086" w:rsidRPr="0052025B" w:rsidRDefault="00742086" w:rsidP="00E4116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8:30-10:00</w:t>
            </w:r>
          </w:p>
          <w:p w:rsidR="00742086" w:rsidRPr="0052025B" w:rsidRDefault="00742086" w:rsidP="00E4116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D46FF0">
              <w:rPr>
                <w:rFonts w:ascii="Times New Roman" w:hAnsi="Times New Roman"/>
                <w:b/>
                <w:noProof/>
                <w:lang w:eastAsia="ru-RU"/>
              </w:rPr>
              <w:pict>
                <v:shape id="Рисунок 88" o:spid="_x0000_i1026" type="#_x0000_t75" alt="регистрация" style="width:27pt;height:30.75pt;visibility:visible">
                  <v:imagedata r:id="rId22" o:title=""/>
                </v:shape>
              </w:pic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742086" w:rsidRPr="0052025B" w:rsidRDefault="00742086" w:rsidP="00E41161">
            <w:pPr>
              <w:spacing w:after="0"/>
              <w:rPr>
                <w:rFonts w:ascii="Times New Roman" w:hAnsi="Times New Roman"/>
                <w:b/>
                <w:bCs/>
                <w:color w:val="403E37"/>
                <w:lang w:eastAsia="ru-RU"/>
              </w:rPr>
            </w:pPr>
            <w:r w:rsidRPr="0052025B">
              <w:rPr>
                <w:rFonts w:ascii="Times New Roman" w:hAnsi="Times New Roman"/>
              </w:rPr>
              <w:t>Регистрация участников, приветственный кофе</w:t>
            </w:r>
          </w:p>
        </w:tc>
      </w:tr>
      <w:tr w:rsidR="00742086" w:rsidRPr="0052025B" w:rsidTr="00DC472F">
        <w:trPr>
          <w:trHeight w:val="67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742086" w:rsidRPr="0052025B" w:rsidRDefault="00742086" w:rsidP="00E41161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742086" w:rsidRPr="0052025B" w:rsidRDefault="00742086" w:rsidP="0089042E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10:00-11:45</w:t>
            </w:r>
          </w:p>
          <w:p w:rsidR="00742086" w:rsidRPr="0052025B" w:rsidRDefault="00742086" w:rsidP="0089042E">
            <w:pPr>
              <w:spacing w:after="0"/>
              <w:rPr>
                <w:rFonts w:ascii="Times New Roman" w:hAnsi="Times New Roman"/>
                <w:b/>
                <w:bCs/>
                <w:color w:val="403E37"/>
                <w:lang w:eastAsia="ru-RU"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</w:tcPr>
          <w:p w:rsidR="00742086" w:rsidRPr="0052025B" w:rsidRDefault="00742086" w:rsidP="0089042E">
            <w:pPr>
              <w:spacing w:after="0"/>
              <w:rPr>
                <w:rFonts w:ascii="Times New Roman" w:hAnsi="Times New Roman"/>
                <w:b/>
              </w:rPr>
            </w:pPr>
          </w:p>
          <w:p w:rsidR="00742086" w:rsidRPr="0052025B" w:rsidRDefault="00742086" w:rsidP="0089042E">
            <w:pPr>
              <w:spacing w:after="0" w:line="23" w:lineRule="atLeast"/>
            </w:pPr>
            <w:r w:rsidRPr="0052025B">
              <w:rPr>
                <w:rFonts w:ascii="Times New Roman" w:hAnsi="Times New Roman"/>
                <w:b/>
                <w:u w:val="single"/>
              </w:rPr>
              <w:t>Пленарное заседание</w:t>
            </w:r>
            <w:r w:rsidRPr="0052025B">
              <w:rPr>
                <w:rFonts w:ascii="Times New Roman" w:hAnsi="Times New Roman"/>
                <w:b/>
              </w:rPr>
              <w:t xml:space="preserve">: </w:t>
            </w:r>
            <w:r w:rsidRPr="0052025B">
              <w:rPr>
                <w:rFonts w:ascii="Times New Roman" w:hAnsi="Times New Roman"/>
              </w:rPr>
              <w:t>«</w:t>
            </w:r>
            <w:r w:rsidRPr="0052025B">
              <w:rPr>
                <w:rFonts w:ascii="Times New Roman" w:hAnsi="Times New Roman"/>
                <w:bCs/>
              </w:rPr>
              <w:t>Управление муниципальными образованиями в новых экономических условиях</w:t>
            </w:r>
            <w:r w:rsidRPr="0052025B">
              <w:rPr>
                <w:rFonts w:ascii="Times New Roman" w:hAnsi="Times New Roman"/>
              </w:rPr>
              <w:t xml:space="preserve">»  </w:t>
            </w:r>
            <w:r w:rsidRPr="0052025B">
              <w:rPr>
                <w:rFonts w:ascii="Times New Roman" w:hAnsi="Times New Roman"/>
                <w:i/>
              </w:rPr>
              <w:t>(Суриков)</w:t>
            </w:r>
          </w:p>
          <w:p w:rsidR="00742086" w:rsidRPr="0052025B" w:rsidRDefault="00742086" w:rsidP="0089042E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742086" w:rsidRPr="0052025B" w:rsidRDefault="00742086" w:rsidP="0089042E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: </w:t>
            </w:r>
          </w:p>
          <w:p w:rsidR="00742086" w:rsidRPr="0052025B" w:rsidRDefault="00742086" w:rsidP="0089042E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742086" w:rsidRPr="0052025B" w:rsidRDefault="00742086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hAnsi="Times New Roman"/>
                <w:i/>
                <w:lang w:eastAsia="ru-RU"/>
              </w:rPr>
            </w:pPr>
            <w:r w:rsidRPr="0052025B">
              <w:rPr>
                <w:rFonts w:ascii="Times New Roman" w:hAnsi="Times New Roman"/>
                <w:i/>
                <w:lang w:eastAsia="ru-RU"/>
              </w:rPr>
              <w:t>Организационные отношения Федерации и муниципальных образований;</w:t>
            </w:r>
          </w:p>
          <w:p w:rsidR="00742086" w:rsidRPr="0052025B" w:rsidRDefault="00742086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hAnsi="Times New Roman"/>
                <w:i/>
                <w:lang w:eastAsia="ru-RU"/>
              </w:rPr>
            </w:pPr>
            <w:r w:rsidRPr="0052025B">
              <w:rPr>
                <w:rFonts w:ascii="Times New Roman" w:hAnsi="Times New Roman"/>
                <w:i/>
                <w:lang w:eastAsia="ru-RU"/>
              </w:rPr>
              <w:t>Проблемы взаимодействия и пути преодоления разногласий между федеральными, районными и муниципальными структурами в городе и районе;</w:t>
            </w:r>
          </w:p>
          <w:p w:rsidR="00742086" w:rsidRPr="0052025B" w:rsidRDefault="00742086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hAnsi="Times New Roman"/>
                <w:i/>
                <w:lang w:eastAsia="ru-RU"/>
              </w:rPr>
            </w:pPr>
            <w:r w:rsidRPr="0052025B">
              <w:rPr>
                <w:rFonts w:ascii="Times New Roman" w:hAnsi="Times New Roman"/>
                <w:i/>
                <w:lang w:eastAsia="ru-RU"/>
              </w:rPr>
              <w:t>Стратегия развития муниципальных образований: анализ, планирование, внедрение;</w:t>
            </w:r>
          </w:p>
          <w:p w:rsidR="00742086" w:rsidRPr="0052025B" w:rsidRDefault="00742086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hAnsi="Times New Roman"/>
                <w:i/>
                <w:lang w:eastAsia="ru-RU"/>
              </w:rPr>
            </w:pPr>
            <w:r w:rsidRPr="0052025B">
              <w:rPr>
                <w:rFonts w:ascii="Times New Roman" w:hAnsi="Times New Roman"/>
                <w:i/>
                <w:lang w:eastAsia="ru-RU"/>
              </w:rPr>
              <w:t>Государственная поддержка местного самоуправления;</w:t>
            </w:r>
          </w:p>
          <w:p w:rsidR="00742086" w:rsidRPr="0052025B" w:rsidRDefault="00742086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hAnsi="Times New Roman"/>
                <w:i/>
                <w:lang w:eastAsia="ru-RU"/>
              </w:rPr>
            </w:pPr>
            <w:r w:rsidRPr="0052025B">
              <w:rPr>
                <w:rFonts w:ascii="Times New Roman" w:hAnsi="Times New Roman"/>
                <w:i/>
                <w:lang w:eastAsia="ru-RU"/>
              </w:rPr>
              <w:t>Развитие законодательной и нормативной базы местного самоуправления;</w:t>
            </w:r>
          </w:p>
          <w:p w:rsidR="00742086" w:rsidRPr="0052025B" w:rsidRDefault="00742086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hAnsi="Times New Roman"/>
                <w:i/>
                <w:lang w:eastAsia="ru-RU"/>
              </w:rPr>
            </w:pPr>
            <w:r w:rsidRPr="0052025B">
              <w:rPr>
                <w:rFonts w:ascii="Times New Roman" w:hAnsi="Times New Roman"/>
                <w:i/>
                <w:lang w:eastAsia="ru-RU"/>
              </w:rPr>
              <w:t>Состояние регионального законодательства в области местного самоуправления;</w:t>
            </w:r>
          </w:p>
          <w:p w:rsidR="00742086" w:rsidRPr="0052025B" w:rsidRDefault="00742086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hAnsi="Times New Roman"/>
                <w:i/>
                <w:lang w:eastAsia="ru-RU"/>
              </w:rPr>
            </w:pPr>
            <w:r w:rsidRPr="0052025B">
              <w:rPr>
                <w:rFonts w:ascii="Times New Roman" w:hAnsi="Times New Roman"/>
                <w:i/>
                <w:lang w:eastAsia="ru-RU"/>
              </w:rPr>
              <w:t>Разработка и реализация федеральных целевых программ развития местного самоуправления;</w:t>
            </w:r>
          </w:p>
          <w:p w:rsidR="00742086" w:rsidRDefault="00742086" w:rsidP="006D6BD1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hAnsi="Times New Roman"/>
                <w:i/>
                <w:lang w:eastAsia="ru-RU"/>
              </w:rPr>
            </w:pPr>
            <w:r w:rsidRPr="0052025B">
              <w:rPr>
                <w:rFonts w:ascii="Times New Roman" w:hAnsi="Times New Roman"/>
                <w:i/>
                <w:lang w:eastAsia="ru-RU"/>
              </w:rPr>
              <w:t>Разработка и реализация федеральных целевых программ социально-экономического развития муниципальных образований или их отдельных категорий. </w:t>
            </w:r>
          </w:p>
          <w:p w:rsidR="00742086" w:rsidRPr="006D6BD1" w:rsidRDefault="00742086" w:rsidP="006D6BD1">
            <w:pPr>
              <w:shd w:val="clear" w:color="auto" w:fill="FFFFFF"/>
              <w:spacing w:after="0"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i/>
                <w:lang w:eastAsia="ru-RU"/>
              </w:rPr>
            </w:pPr>
            <w:r w:rsidRPr="006D6BD1">
              <w:rPr>
                <w:rFonts w:ascii="Times New Roman" w:hAnsi="Times New Roman"/>
                <w:b/>
                <w:bCs/>
                <w:iCs/>
              </w:rPr>
              <w:t>Во время работы секции предусмотрены ответы экспертов на вопросы участников!</w:t>
            </w:r>
          </w:p>
        </w:tc>
      </w:tr>
      <w:tr w:rsidR="00742086" w:rsidRPr="0052025B" w:rsidTr="00DC472F">
        <w:trPr>
          <w:trHeight w:val="447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742086" w:rsidRPr="0052025B" w:rsidRDefault="00742086" w:rsidP="0089042E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11:45-12:00</w:t>
            </w:r>
          </w:p>
          <w:p w:rsidR="00742086" w:rsidRPr="0052025B" w:rsidRDefault="00742086" w:rsidP="006D6BD1">
            <w:pPr>
              <w:spacing w:after="0"/>
              <w:rPr>
                <w:rFonts w:ascii="Times New Roman" w:hAnsi="Times New Roman"/>
                <w:b/>
                <w:bCs/>
                <w:color w:val="403E37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403E37"/>
                <w:lang w:eastAsia="ru-RU"/>
              </w:rPr>
              <w:t xml:space="preserve">      </w:t>
            </w:r>
            <w:r w:rsidRPr="00D46FF0">
              <w:rPr>
                <w:rFonts w:ascii="Times New Roman" w:hAnsi="Times New Roman"/>
                <w:b/>
                <w:noProof/>
                <w:color w:val="403E37"/>
                <w:lang w:eastAsia="ru-RU"/>
              </w:rPr>
              <w:pict>
                <v:shape id="Рисунок 56" o:spid="_x0000_i1027" type="#_x0000_t75" alt="кофе-брейк.png" style="width:31.5pt;height:35.25pt;visibility:visible">
                  <v:imagedata r:id="rId23" o:title=""/>
                </v:shape>
              </w:pic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742086" w:rsidRPr="0052025B" w:rsidRDefault="00742086" w:rsidP="0089042E">
            <w:pPr>
              <w:spacing w:after="0"/>
              <w:rPr>
                <w:rFonts w:ascii="Times New Roman" w:hAnsi="Times New Roman"/>
                <w:bCs/>
                <w:lang w:eastAsia="ru-RU"/>
              </w:rPr>
            </w:pPr>
            <w:r w:rsidRPr="0052025B">
              <w:rPr>
                <w:rFonts w:ascii="Times New Roman" w:hAnsi="Times New Roman"/>
                <w:bCs/>
                <w:lang w:eastAsia="ru-RU"/>
              </w:rPr>
              <w:t xml:space="preserve">Перерыв, кофе-брейк    </w:t>
            </w:r>
          </w:p>
        </w:tc>
      </w:tr>
      <w:tr w:rsidR="00742086" w:rsidRPr="0052025B" w:rsidTr="006D6BD1">
        <w:trPr>
          <w:trHeight w:val="1137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/>
            <w:vAlign w:val="center"/>
          </w:tcPr>
          <w:p w:rsidR="00742086" w:rsidRPr="0052025B" w:rsidRDefault="00742086" w:rsidP="009B087F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pict>
                <v:shape id="Рисунок 132" o:spid="_x0000_s1040" type="#_x0000_t75" alt="выставка.png" style="position:absolute;margin-left:20.1pt;margin-top:19.15pt;width:29.25pt;height:32.25pt;z-index:251666944;visibility:visible;mso-position-horizontal-relative:text;mso-position-vertical-relative:text">
                  <v:imagedata r:id="rId24" o:title=""/>
                  <w10:wrap type="square"/>
                </v:shape>
              </w:pict>
            </w:r>
            <w:r w:rsidRPr="0052025B">
              <w:rPr>
                <w:rFonts w:ascii="Times New Roman" w:hAnsi="Times New Roman"/>
                <w:b/>
              </w:rPr>
              <w:t xml:space="preserve">   12:00-12:15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/>
            <w:vAlign w:val="center"/>
          </w:tcPr>
          <w:p w:rsidR="00742086" w:rsidRPr="0052025B" w:rsidRDefault="00742086" w:rsidP="009B087F">
            <w:pPr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Посещение выставочной экспозиции</w:t>
            </w:r>
          </w:p>
        </w:tc>
      </w:tr>
      <w:tr w:rsidR="00742086" w:rsidRPr="0052025B" w:rsidTr="00DC472F">
        <w:trPr>
          <w:trHeight w:val="1896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086" w:rsidRPr="0052025B" w:rsidRDefault="00742086" w:rsidP="009B087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12:15-13:45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086" w:rsidRPr="0052025B" w:rsidRDefault="00742086" w:rsidP="00A947B0">
            <w:pPr>
              <w:spacing w:before="240"/>
              <w:rPr>
                <w:rFonts w:ascii="Times New Roman" w:hAnsi="Times New Roman"/>
                <w:i/>
              </w:rPr>
            </w:pPr>
            <w:r w:rsidRPr="0052025B">
              <w:rPr>
                <w:rFonts w:ascii="Times New Roman" w:hAnsi="Times New Roman"/>
                <w:b/>
                <w:color w:val="000000"/>
              </w:rPr>
              <w:t xml:space="preserve">Тематическая секция №1: </w:t>
            </w:r>
            <w:r w:rsidRPr="0052025B">
              <w:rPr>
                <w:rFonts w:ascii="Times New Roman" w:hAnsi="Times New Roman"/>
              </w:rPr>
              <w:t>«</w:t>
            </w:r>
            <w:r w:rsidRPr="0052025B">
              <w:rPr>
                <w:rFonts w:ascii="Times New Roman" w:hAnsi="Times New Roman"/>
                <w:bCs/>
              </w:rPr>
              <w:t>Финансирование муниципальных образований в  современных условиях</w:t>
            </w:r>
            <w:r w:rsidRPr="0052025B">
              <w:rPr>
                <w:rFonts w:ascii="Times New Roman" w:hAnsi="Times New Roman"/>
              </w:rPr>
              <w:t xml:space="preserve">» </w:t>
            </w:r>
            <w:r w:rsidRPr="0052025B">
              <w:rPr>
                <w:rFonts w:ascii="Times New Roman" w:hAnsi="Times New Roman"/>
                <w:i/>
              </w:rPr>
              <w:t>(зал Суриков)</w:t>
            </w:r>
          </w:p>
          <w:p w:rsidR="00742086" w:rsidRPr="0052025B" w:rsidRDefault="00742086" w:rsidP="00A947B0">
            <w:pPr>
              <w:spacing w:before="240"/>
              <w:rPr>
                <w:rFonts w:ascii="Times New Roman" w:hAnsi="Times New Roman"/>
                <w:i/>
              </w:rPr>
            </w:pPr>
          </w:p>
          <w:p w:rsidR="00742086" w:rsidRPr="0052025B" w:rsidRDefault="00742086" w:rsidP="009B087F">
            <w:pPr>
              <w:jc w:val="both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742086" w:rsidRPr="0052025B" w:rsidRDefault="00742086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Муниципальные бюджеты как финансовая основа местного самоуправления;</w:t>
            </w:r>
          </w:p>
          <w:p w:rsidR="00742086" w:rsidRPr="0052025B" w:rsidRDefault="00742086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Внебюджетные источники финансирования муниципальных образований;</w:t>
            </w:r>
          </w:p>
          <w:p w:rsidR="00742086" w:rsidRPr="0052025B" w:rsidRDefault="00742086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Пути взаимоотношений областного бюджета с бюджетами муниципальных образований;</w:t>
            </w:r>
          </w:p>
          <w:p w:rsidR="00742086" w:rsidRPr="0052025B" w:rsidRDefault="00742086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Контроль органов казначейства за своевременным и целевым расходованием средств бюджета;</w:t>
            </w:r>
          </w:p>
          <w:p w:rsidR="00742086" w:rsidRPr="0052025B" w:rsidRDefault="00742086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Совершенствование стратегического планирования укрепления экономической базы управления развитием муниципального образования;</w:t>
            </w:r>
          </w:p>
          <w:p w:rsidR="00742086" w:rsidRPr="0052025B" w:rsidRDefault="00742086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Участие органов местного самоуправления в финансово-кредитных отношениях;</w:t>
            </w:r>
          </w:p>
          <w:p w:rsidR="00742086" w:rsidRPr="0052025B" w:rsidRDefault="00742086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Минимальный местный бюджет и проблема его обеспечения;</w:t>
            </w:r>
          </w:p>
          <w:p w:rsidR="00742086" w:rsidRPr="0052025B" w:rsidRDefault="00742086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Развитие муниципаьно-частного партнерства: какие инвестиции можно предложить муниципалитету?;</w:t>
            </w:r>
          </w:p>
          <w:p w:rsidR="00742086" w:rsidRPr="0052025B" w:rsidRDefault="00742086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Современные модели муниципально-частного партнерства;</w:t>
            </w:r>
          </w:p>
          <w:p w:rsidR="00742086" w:rsidRPr="0052025B" w:rsidRDefault="00742086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Партнерское сотрудничество на базе отношений аренды муниципального имущества;</w:t>
            </w:r>
          </w:p>
          <w:p w:rsidR="00742086" w:rsidRPr="0052025B" w:rsidRDefault="00742086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Потенциальные риски МЧП;</w:t>
            </w:r>
          </w:p>
          <w:p w:rsidR="00742086" w:rsidRPr="0052025B" w:rsidRDefault="00742086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Условия организации муниципально-частного партнерства: примеры эффективного запуска.</w:t>
            </w:r>
          </w:p>
          <w:p w:rsidR="00742086" w:rsidRPr="0052025B" w:rsidRDefault="00742086" w:rsidP="009B087F">
            <w:pPr>
              <w:spacing w:after="0"/>
              <w:rPr>
                <w:rFonts w:ascii="Times New Roman" w:hAnsi="Times New Roman"/>
              </w:rPr>
            </w:pPr>
          </w:p>
          <w:p w:rsidR="00742086" w:rsidRPr="0052025B" w:rsidRDefault="00742086" w:rsidP="009B087F">
            <w:pPr>
              <w:spacing w:after="0"/>
              <w:rPr>
                <w:rFonts w:ascii="Times New Roman" w:hAnsi="Times New Roman"/>
              </w:rPr>
            </w:pPr>
          </w:p>
          <w:p w:rsidR="00742086" w:rsidRDefault="00742086" w:rsidP="009B087F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  <w:r w:rsidRPr="0052025B">
              <w:rPr>
                <w:rFonts w:ascii="Times New Roman" w:hAnsi="Times New Roman"/>
                <w:b/>
                <w:bCs/>
                <w:iCs/>
              </w:rPr>
              <w:t>Во время работы секции предусмотрены ответы экспертов на вопросы участников!</w:t>
            </w:r>
          </w:p>
          <w:p w:rsidR="00742086" w:rsidRPr="0052025B" w:rsidRDefault="00742086" w:rsidP="009B087F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</w:p>
          <w:p w:rsidR="00742086" w:rsidRPr="0052025B" w:rsidRDefault="00742086" w:rsidP="009B087F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742086" w:rsidRPr="0052025B" w:rsidTr="0017086F">
        <w:trPr>
          <w:trHeight w:val="101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742086" w:rsidRPr="0052025B" w:rsidRDefault="00742086" w:rsidP="006D6BD1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pict>
                <v:shape id="Рисунок 138" o:spid="_x0000_s1041" type="#_x0000_t75" alt="тематическая секция.png" style="position:absolute;margin-left:17.8pt;margin-top:25.5pt;width:24.75pt;height:27pt;z-index:251667968;visibility:visible;mso-position-horizontal-relative:text;mso-position-vertical-relative:text">
                  <v:imagedata r:id="rId25" o:title=""/>
                </v:shape>
              </w:pict>
            </w:r>
            <w:r w:rsidRPr="0052025B">
              <w:rPr>
                <w:rFonts w:ascii="Times New Roman" w:hAnsi="Times New Roman"/>
                <w:b/>
              </w:rPr>
              <w:t xml:space="preserve">  13: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 xml:space="preserve"> </w:t>
            </w:r>
            <w:r w:rsidRPr="0052025B">
              <w:rPr>
                <w:rFonts w:ascii="Times New Roman" w:hAnsi="Times New Roman"/>
                <w:b/>
              </w:rPr>
              <w:t>45-14:00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742086" w:rsidRPr="0052025B" w:rsidRDefault="00742086" w:rsidP="009B087F">
            <w:pPr>
              <w:spacing w:before="240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</w:rPr>
              <w:t>Дискуссионное время</w:t>
            </w:r>
          </w:p>
        </w:tc>
      </w:tr>
      <w:tr w:rsidR="00742086" w:rsidRPr="0052025B" w:rsidTr="0017086F">
        <w:trPr>
          <w:trHeight w:val="997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/>
          </w:tcPr>
          <w:p w:rsidR="00742086" w:rsidRPr="0052025B" w:rsidRDefault="00742086" w:rsidP="006D6BD1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pict>
                <v:shape id="Рисунок 133" o:spid="_x0000_s1042" type="#_x0000_t75" alt="обед.png" style="position:absolute;margin-left:15.55pt;margin-top:23.7pt;width:27pt;height:26.25pt;z-index:251668992;visibility:visible;mso-position-horizontal-relative:text;mso-position-vertical-relative:text">
                  <v:imagedata r:id="rId26" o:title=""/>
                </v:shape>
              </w:pict>
            </w:r>
            <w:r w:rsidRPr="0052025B">
              <w:rPr>
                <w:rFonts w:ascii="Times New Roman" w:hAnsi="Times New Roman"/>
                <w:b/>
              </w:rPr>
              <w:t xml:space="preserve">  14: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 xml:space="preserve"> </w:t>
            </w:r>
            <w:r w:rsidRPr="0052025B">
              <w:rPr>
                <w:rFonts w:ascii="Times New Roman" w:hAnsi="Times New Roman"/>
                <w:b/>
              </w:rPr>
              <w:t>00-15:00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/>
          </w:tcPr>
          <w:p w:rsidR="00742086" w:rsidRPr="0052025B" w:rsidRDefault="00742086" w:rsidP="009B087F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Обед</w:t>
            </w:r>
          </w:p>
        </w:tc>
      </w:tr>
      <w:tr w:rsidR="00742086" w:rsidRPr="0052025B" w:rsidTr="00DC472F">
        <w:trPr>
          <w:trHeight w:val="270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742086" w:rsidRPr="0052025B" w:rsidRDefault="00742086" w:rsidP="009B087F">
            <w:pPr>
              <w:spacing w:after="0"/>
              <w:rPr>
                <w:rFonts w:ascii="Times New Roman" w:hAnsi="Times New Roman"/>
                <w:b/>
              </w:rPr>
            </w:pPr>
          </w:p>
          <w:p w:rsidR="00742086" w:rsidRPr="0052025B" w:rsidRDefault="00742086" w:rsidP="009B087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15:00-16:30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</w:tcPr>
          <w:p w:rsidR="00742086" w:rsidRPr="0052025B" w:rsidRDefault="00742086" w:rsidP="009B087F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  <w:color w:val="000000"/>
              </w:rPr>
              <w:t xml:space="preserve">Тематическая секция №2: </w:t>
            </w:r>
            <w:r w:rsidRPr="0052025B">
              <w:rPr>
                <w:rFonts w:ascii="Times New Roman" w:hAnsi="Times New Roman"/>
              </w:rPr>
              <w:t>«</w:t>
            </w:r>
            <w:r w:rsidRPr="0052025B">
              <w:rPr>
                <w:rFonts w:ascii="Times New Roman" w:hAnsi="Times New Roman"/>
                <w:bCs/>
              </w:rPr>
              <w:t>Особенности региональных и муниципальных налоговых систем</w:t>
            </w:r>
            <w:r w:rsidRPr="0052025B">
              <w:rPr>
                <w:rFonts w:ascii="Times New Roman" w:hAnsi="Times New Roman"/>
              </w:rPr>
              <w:t xml:space="preserve">»   </w:t>
            </w:r>
            <w:r w:rsidRPr="0052025B">
              <w:rPr>
                <w:rFonts w:ascii="Times New Roman" w:hAnsi="Times New Roman"/>
                <w:i/>
              </w:rPr>
              <w:t>(зал Суриков)</w:t>
            </w:r>
          </w:p>
          <w:p w:rsidR="00742086" w:rsidRPr="0052025B" w:rsidRDefault="00742086" w:rsidP="009B087F">
            <w:pPr>
              <w:spacing w:before="240"/>
              <w:rPr>
                <w:rFonts w:ascii="Times New Roman" w:hAnsi="Times New Roman"/>
                <w:i/>
              </w:rPr>
            </w:pPr>
          </w:p>
          <w:p w:rsidR="00742086" w:rsidRPr="0052025B" w:rsidRDefault="00742086" w:rsidP="009B087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742086" w:rsidRPr="0052025B" w:rsidRDefault="00742086" w:rsidP="009B087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742086" w:rsidRPr="0052025B" w:rsidRDefault="00742086" w:rsidP="00106EF5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hAnsi="Open Sans"/>
                <w:i/>
                <w:sz w:val="22"/>
                <w:szCs w:val="22"/>
                <w:lang w:eastAsia="ru-RU"/>
              </w:rPr>
              <w:t>Порядок установления и введения налогов;</w:t>
            </w:r>
          </w:p>
          <w:p w:rsidR="00742086" w:rsidRPr="0052025B" w:rsidRDefault="00742086" w:rsidP="00106EF5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hAnsi="Open Sans"/>
                <w:i/>
                <w:sz w:val="22"/>
                <w:szCs w:val="22"/>
                <w:lang w:eastAsia="ru-RU"/>
              </w:rPr>
              <w:t>Механизм исчисления и уплаты федеральных налогов муниципальных образований;</w:t>
            </w:r>
          </w:p>
          <w:p w:rsidR="00742086" w:rsidRPr="0052025B" w:rsidRDefault="00742086" w:rsidP="00106EF5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hAnsi="Open Sans"/>
                <w:i/>
                <w:sz w:val="22"/>
                <w:szCs w:val="22"/>
                <w:lang w:eastAsia="ru-RU"/>
              </w:rPr>
              <w:t>Оценка налогового потенциала;</w:t>
            </w:r>
          </w:p>
          <w:p w:rsidR="00742086" w:rsidRPr="0052025B" w:rsidRDefault="00742086" w:rsidP="00106EF5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hAnsi="Open Sans"/>
                <w:i/>
                <w:sz w:val="22"/>
                <w:szCs w:val="22"/>
                <w:lang w:eastAsia="ru-RU"/>
              </w:rPr>
              <w:t>Налоговые доходы местных бюджетов;</w:t>
            </w:r>
          </w:p>
          <w:p w:rsidR="00742086" w:rsidRPr="0052025B" w:rsidRDefault="00742086" w:rsidP="00106EF5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hAnsi="Open Sans"/>
                <w:i/>
                <w:sz w:val="22"/>
                <w:szCs w:val="22"/>
                <w:lang w:eastAsia="ru-RU"/>
              </w:rPr>
              <w:t>Особенности тарифного регулирования на земельный налог;</w:t>
            </w:r>
          </w:p>
          <w:p w:rsidR="00742086" w:rsidRPr="0052025B" w:rsidRDefault="00742086" w:rsidP="00106EF5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hAnsi="Open Sans"/>
                <w:i/>
                <w:sz w:val="22"/>
                <w:szCs w:val="22"/>
                <w:lang w:eastAsia="ru-RU"/>
              </w:rPr>
              <w:t>Формирование налоговых ставок и налоговых льгот, порядок и сроки уплаты налога;</w:t>
            </w:r>
          </w:p>
          <w:p w:rsidR="00742086" w:rsidRPr="0052025B" w:rsidRDefault="00742086" w:rsidP="00106EF5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hAnsi="Open Sans"/>
                <w:i/>
                <w:sz w:val="22"/>
                <w:szCs w:val="22"/>
                <w:lang w:eastAsia="ru-RU"/>
              </w:rPr>
              <w:t>Оптимизация ставок по налогам, вводимыми местными властями;</w:t>
            </w:r>
          </w:p>
          <w:p w:rsidR="00742086" w:rsidRPr="0052025B" w:rsidRDefault="00742086" w:rsidP="00106EF5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hAnsi="Open Sans"/>
                <w:i/>
                <w:sz w:val="22"/>
                <w:szCs w:val="22"/>
                <w:lang w:eastAsia="ru-RU"/>
              </w:rPr>
              <w:t>Какие тенденции к дальнейшему развитию тарифного налогообложения ожидать в 2017 году?;</w:t>
            </w:r>
          </w:p>
          <w:p w:rsidR="00742086" w:rsidRPr="0052025B" w:rsidRDefault="00742086" w:rsidP="00106EF5">
            <w:pPr>
              <w:widowControl w:val="0"/>
              <w:numPr>
                <w:ilvl w:val="0"/>
                <w:numId w:val="6"/>
              </w:numPr>
              <w:tabs>
                <w:tab w:val="left" w:pos="720"/>
              </w:tabs>
              <w:autoSpaceDE w:val="0"/>
              <w:spacing w:after="100" w:line="240" w:lineRule="auto"/>
              <w:rPr>
                <w:rFonts w:ascii="Times New Roman" w:hAnsi="Times New Roman"/>
                <w:bCs/>
                <w:i/>
                <w:color w:val="000000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Стратегия привлечения дополнительных инвестиций</w:t>
            </w:r>
            <w:r w:rsidRPr="0052025B">
              <w:rPr>
                <w:rFonts w:ascii="Open Sans" w:hAnsi="Open Sans"/>
                <w:i/>
                <w:lang w:val="en-US" w:eastAsia="ru-RU"/>
              </w:rPr>
              <w:t>.</w:t>
            </w:r>
          </w:p>
          <w:p w:rsidR="00742086" w:rsidRPr="0052025B" w:rsidRDefault="00742086" w:rsidP="009B087F">
            <w:pPr>
              <w:pStyle w:val="ListParagraph"/>
              <w:rPr>
                <w:rFonts w:eastAsia="Times New Roman" w:cs="Times New Roman"/>
                <w:i/>
                <w:sz w:val="22"/>
                <w:szCs w:val="22"/>
                <w:lang w:eastAsia="en-US"/>
              </w:rPr>
            </w:pPr>
          </w:p>
          <w:p w:rsidR="00742086" w:rsidRPr="0052025B" w:rsidRDefault="00742086" w:rsidP="009B087F">
            <w:pPr>
              <w:spacing w:after="0" w:line="23" w:lineRule="atLeast"/>
              <w:rPr>
                <w:rFonts w:ascii="Times New Roman" w:hAnsi="Times New Roman"/>
                <w:lang w:val="en-US"/>
              </w:rPr>
            </w:pPr>
          </w:p>
          <w:p w:rsidR="00742086" w:rsidRPr="0052025B" w:rsidRDefault="00742086" w:rsidP="009B087F">
            <w:pPr>
              <w:rPr>
                <w:rFonts w:ascii="Times New Roman" w:hAnsi="Times New Roman"/>
                <w:b/>
                <w:color w:val="000000"/>
              </w:rPr>
            </w:pPr>
            <w:r w:rsidRPr="0052025B">
              <w:rPr>
                <w:rFonts w:ascii="Times New Roman" w:hAnsi="Times New Roman"/>
                <w:b/>
                <w:bCs/>
                <w:iCs/>
                <w:lang w:eastAsia="ru-RU"/>
              </w:rPr>
              <w:t>Во время работы секции предусмотрены ответы экспертов на вопросы участников!</w:t>
            </w:r>
          </w:p>
        </w:tc>
      </w:tr>
      <w:tr w:rsidR="00742086" w:rsidRPr="0052025B" w:rsidTr="00DC472F">
        <w:trPr>
          <w:trHeight w:val="1134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742086" w:rsidRPr="0052025B" w:rsidRDefault="00742086" w:rsidP="009B087F">
            <w:pPr>
              <w:rPr>
                <w:rFonts w:ascii="Times New Roman" w:hAnsi="Times New Roman"/>
                <w:i/>
                <w:color w:val="000000"/>
              </w:rPr>
            </w:pPr>
            <w:r w:rsidRPr="0052025B">
              <w:rPr>
                <w:rFonts w:ascii="Times New Roman" w:hAnsi="Times New Roman"/>
                <w:i/>
                <w:color w:val="000000"/>
              </w:rPr>
              <w:t xml:space="preserve">                                                            </w:t>
            </w:r>
          </w:p>
          <w:p w:rsidR="00742086" w:rsidRPr="0052025B" w:rsidRDefault="00742086" w:rsidP="00106EF5">
            <w:pPr>
              <w:rPr>
                <w:rFonts w:ascii="Times New Roman" w:hAnsi="Times New Roman"/>
                <w:i/>
                <w:color w:val="000000"/>
              </w:rPr>
            </w:pPr>
            <w:r>
              <w:rPr>
                <w:noProof/>
                <w:lang w:eastAsia="ru-RU"/>
              </w:rPr>
              <w:pict>
                <v:shape id="Рисунок 142" o:spid="_x0000_s1043" type="#_x0000_t75" alt="тематическая секция.png" style="position:absolute;margin-left:13.3pt;margin-top:9.5pt;width:26.25pt;height:29.25pt;z-index:251670016;visibility:visible">
                  <v:imagedata r:id="rId27" o:title=""/>
                </v:shape>
              </w:pict>
            </w:r>
            <w:r w:rsidRPr="0052025B">
              <w:rPr>
                <w:rFonts w:ascii="Times New Roman" w:hAnsi="Times New Roman"/>
                <w:b/>
              </w:rPr>
              <w:t>1</w:t>
            </w:r>
            <w:r w:rsidRPr="0052025B">
              <w:rPr>
                <w:rFonts w:ascii="Times New Roman" w:hAnsi="Times New Roman"/>
                <w:b/>
                <w:lang w:val="en-US"/>
              </w:rPr>
              <w:t>6</w:t>
            </w:r>
            <w:r w:rsidRPr="0052025B">
              <w:rPr>
                <w:rFonts w:ascii="Times New Roman" w:hAnsi="Times New Roman"/>
                <w:b/>
              </w:rPr>
              <w:t>:</w:t>
            </w:r>
            <w:r w:rsidRPr="0052025B">
              <w:rPr>
                <w:rFonts w:ascii="Times New Roman" w:hAnsi="Times New Roman"/>
                <w:b/>
                <w:lang w:val="en-US"/>
              </w:rPr>
              <w:t>3</w:t>
            </w:r>
            <w:r w:rsidRPr="0052025B">
              <w:rPr>
                <w:rFonts w:ascii="Times New Roman" w:hAnsi="Times New Roman"/>
                <w:b/>
              </w:rPr>
              <w:t>0-1</w:t>
            </w:r>
            <w:r w:rsidRPr="0052025B">
              <w:rPr>
                <w:rFonts w:ascii="Times New Roman" w:hAnsi="Times New Roman"/>
                <w:b/>
                <w:lang w:val="en-US"/>
              </w:rPr>
              <w:t>7</w:t>
            </w:r>
            <w:r w:rsidRPr="0052025B">
              <w:rPr>
                <w:rFonts w:ascii="Times New Roman" w:hAnsi="Times New Roman"/>
                <w:b/>
              </w:rPr>
              <w:t>:00</w:t>
            </w:r>
            <w:r w:rsidRPr="0052025B">
              <w:rPr>
                <w:rFonts w:ascii="Times New Roman" w:hAnsi="Times New Roman"/>
                <w:i/>
                <w:color w:val="000000"/>
              </w:rPr>
              <w:t xml:space="preserve">       </w:t>
            </w:r>
            <w:r w:rsidRPr="0052025B">
              <w:rPr>
                <w:rFonts w:ascii="Times New Roman" w:hAnsi="Times New Roman"/>
                <w:i/>
                <w:color w:val="000000"/>
                <w:lang w:val="en-US"/>
              </w:rPr>
              <w:t xml:space="preserve">    </w:t>
            </w:r>
            <w:r>
              <w:rPr>
                <w:rFonts w:ascii="Times New Roman" w:hAnsi="Times New Roman"/>
                <w:i/>
                <w:color w:val="000000"/>
              </w:rPr>
              <w:t xml:space="preserve">     </w:t>
            </w:r>
            <w:r w:rsidRPr="0052025B">
              <w:rPr>
                <w:rFonts w:ascii="Times New Roman" w:hAnsi="Times New Roman"/>
              </w:rPr>
              <w:t>Дискуссионное время</w:t>
            </w:r>
            <w:r w:rsidRPr="0052025B">
              <w:rPr>
                <w:rFonts w:ascii="Times New Roman" w:hAnsi="Times New Roman"/>
                <w:i/>
                <w:color w:val="000000"/>
              </w:rPr>
              <w:t xml:space="preserve">            </w:t>
            </w:r>
          </w:p>
        </w:tc>
      </w:tr>
      <w:tr w:rsidR="00742086" w:rsidRPr="0052025B" w:rsidTr="0017086F">
        <w:trPr>
          <w:trHeight w:val="49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/>
          </w:tcPr>
          <w:p w:rsidR="00742086" w:rsidRDefault="00742086" w:rsidP="009B087F">
            <w:pPr>
              <w:spacing w:before="240"/>
              <w:jc w:val="both"/>
              <w:rPr>
                <w:rFonts w:ascii="Times New Roman" w:hAnsi="Times New Roman"/>
                <w:b/>
                <w:bCs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pict>
                <v:shape id="Рисунок 143" o:spid="_x0000_s1044" type="#_x0000_t75" alt="фуршет.png" style="position:absolute;left:0;text-align:left;margin-left:13.3pt;margin-top:26.85pt;width:31.5pt;height:35.25pt;z-index:251671040;visibility:visible;mso-position-horizontal-relative:text;mso-position-vertical-relative:text">
                  <v:imagedata r:id="rId28" o:title=""/>
                </v:shape>
              </w:pic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1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7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: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0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0-1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8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: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00</w:t>
            </w:r>
          </w:p>
          <w:p w:rsidR="00742086" w:rsidRPr="0017086F" w:rsidRDefault="00742086" w:rsidP="009B087F">
            <w:pPr>
              <w:spacing w:before="240"/>
              <w:jc w:val="both"/>
              <w:rPr>
                <w:rStyle w:val="Strong"/>
                <w:rFonts w:ascii="Times New Roman" w:hAnsi="Times New Roman"/>
                <w:bdr w:val="none" w:sz="0" w:space="0" w:color="auto" w:frame="1"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/>
          </w:tcPr>
          <w:p w:rsidR="00742086" w:rsidRPr="0052025B" w:rsidRDefault="00742086" w:rsidP="009B087F">
            <w:pPr>
              <w:spacing w:before="240" w:line="240" w:lineRule="auto"/>
              <w:rPr>
                <w:rStyle w:val="Strong"/>
                <w:bdr w:val="none" w:sz="0" w:space="0" w:color="auto" w:frame="1"/>
              </w:rPr>
            </w:pP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Вечерний фуршет в честь открытия конференции (включает деловые знакомства)</w:t>
            </w:r>
          </w:p>
        </w:tc>
      </w:tr>
      <w:tr w:rsidR="00742086" w:rsidRPr="0052025B" w:rsidTr="0017086F">
        <w:trPr>
          <w:trHeight w:val="5711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42086" w:rsidRPr="0052025B" w:rsidRDefault="00742086" w:rsidP="009B087F">
            <w:pPr>
              <w:spacing w:before="240"/>
              <w:rPr>
                <w:rStyle w:val="Strong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pict>
                <v:shape id="_x0000_s1045" type="#_x0000_t75" alt="http://andreygalkin.com/wp-content/uploads/2015/01/Networking_bigger-300x300.jpeg" style="position:absolute;margin-left:-3.95pt;margin-top:58.25pt;width:168.75pt;height:161.25pt;z-index:251653632;visibility:visible;mso-position-horizontal-relative:text;mso-position-vertical-relative:text">
                  <v:imagedata r:id="rId29" o:title=""/>
                  <w10:wrap type="square"/>
                </v:shape>
              </w:pict>
            </w:r>
          </w:p>
          <w:p w:rsidR="00742086" w:rsidRDefault="00742086" w:rsidP="009B087F">
            <w:pPr>
              <w:spacing w:before="240"/>
              <w:rPr>
                <w:rStyle w:val="Strong"/>
                <w:rFonts w:ascii="Times New Roman" w:hAnsi="Times New Roman"/>
                <w:bdr w:val="none" w:sz="0" w:space="0" w:color="auto" w:frame="1"/>
              </w:rPr>
            </w:pPr>
          </w:p>
          <w:p w:rsidR="00742086" w:rsidRPr="0052025B" w:rsidRDefault="00742086" w:rsidP="009B087F">
            <w:pPr>
              <w:spacing w:before="240"/>
              <w:rPr>
                <w:rFonts w:ascii="Times New Roman" w:hAnsi="Times New Roman"/>
                <w:b/>
                <w:color w:val="000000"/>
              </w:rPr>
            </w:pPr>
            <w:r w:rsidRPr="0052025B">
              <w:rPr>
                <w:rStyle w:val="Strong"/>
                <w:rFonts w:ascii="Times New Roman" w:hAnsi="Times New Roman"/>
                <w:bdr w:val="none" w:sz="0" w:space="0" w:color="auto" w:frame="1"/>
              </w:rPr>
              <w:t>Формат фуршета</w:t>
            </w:r>
            <w:r w:rsidRPr="0052025B">
              <w:rPr>
                <w:rStyle w:val="Strong"/>
                <w:b w:val="0"/>
                <w:bdr w:val="none" w:sz="0" w:space="0" w:color="auto" w:frame="1"/>
              </w:rPr>
              <w:t xml:space="preserve"> 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 xml:space="preserve">включает в деловые знакомства!  </w:t>
            </w:r>
            <w:r w:rsidRPr="0052025B">
              <w:rPr>
                <w:rFonts w:ascii="Times New Roman" w:hAnsi="Times New Roman"/>
                <w:b/>
                <w:color w:val="000000"/>
              </w:rPr>
              <w:t>В зале будут установлены несколько столов с равным количеством людей. У каждого из участников мероприятия есть всего 2 минуты для того, чтобы рассказать о себе, организации/компании и передать визитки. Через 10 минут все переходят за новый стол и продолжают знакомства с другими людьми.</w:t>
            </w:r>
          </w:p>
        </w:tc>
      </w:tr>
      <w:tr w:rsidR="00742086" w:rsidRPr="0052025B" w:rsidTr="00DC472F">
        <w:trPr>
          <w:trHeight w:val="38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/>
          </w:tcPr>
          <w:p w:rsidR="00742086" w:rsidRPr="0052025B" w:rsidRDefault="00742086" w:rsidP="006C6240">
            <w:pPr>
              <w:spacing w:before="240"/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</w:pPr>
            <w:r w:rsidRPr="0017086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 xml:space="preserve">                                                                 </w:t>
            </w:r>
            <w:r w:rsidRPr="0052025B"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  <w:t xml:space="preserve">20 </w:t>
            </w:r>
            <w:r w:rsidRPr="0052025B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октября</w:t>
            </w:r>
            <w:r w:rsidRPr="0052025B"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  <w:t xml:space="preserve">, </w:t>
            </w:r>
            <w:r w:rsidRPr="0052025B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четверг</w:t>
            </w:r>
            <w:r w:rsidRPr="0052025B"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4, г"/>
              </w:smartTagPr>
              <w:r w:rsidRPr="0052025B">
                <w:rPr>
                  <w:rFonts w:ascii="Times New Roman" w:hAnsi="Times New Roman"/>
                  <w:b/>
                  <w:bCs/>
                  <w:color w:val="FFFFFF"/>
                  <w:lang w:val="en-US" w:eastAsia="ru-RU"/>
                </w:rPr>
                <w:t xml:space="preserve">2016 </w:t>
              </w:r>
              <w:r w:rsidRPr="0052025B">
                <w:rPr>
                  <w:rFonts w:ascii="Times New Roman" w:hAnsi="Times New Roman"/>
                  <w:b/>
                  <w:bCs/>
                  <w:color w:val="FFFFFF"/>
                  <w:lang w:eastAsia="ru-RU"/>
                </w:rPr>
                <w:t>г</w:t>
              </w:r>
            </w:smartTag>
            <w:r w:rsidRPr="0052025B"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  <w:t xml:space="preserve">. </w:t>
            </w:r>
          </w:p>
        </w:tc>
      </w:tr>
      <w:tr w:rsidR="00742086" w:rsidRPr="0052025B" w:rsidTr="0017086F">
        <w:trPr>
          <w:trHeight w:val="153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742086" w:rsidRPr="0052025B" w:rsidRDefault="00742086" w:rsidP="009B087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742086" w:rsidRPr="0017086F" w:rsidRDefault="00742086" w:rsidP="0017086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09:00-10:00</w:t>
            </w:r>
            <w:r w:rsidRPr="00D46FF0">
              <w:rPr>
                <w:rFonts w:ascii="Times New Roman" w:hAnsi="Times New Roman"/>
                <w:b/>
                <w:noProof/>
                <w:lang w:eastAsia="ru-RU"/>
              </w:rPr>
              <w:pict>
                <v:shape id="Рисунок 148" o:spid="_x0000_i1028" type="#_x0000_t75" alt="регистрация.png" style="width:33.75pt;height:36.75pt;visibility:visible">
                  <v:imagedata r:id="rId30" o:title=""/>
                </v:shape>
              </w:pic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742086" w:rsidRPr="0052025B" w:rsidRDefault="00742086" w:rsidP="00106EF5">
            <w:pPr>
              <w:spacing w:after="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Регистрация участников, утренний кофе</w:t>
            </w:r>
          </w:p>
        </w:tc>
      </w:tr>
      <w:tr w:rsidR="00742086" w:rsidRPr="0052025B" w:rsidTr="00DC472F">
        <w:trPr>
          <w:trHeight w:val="50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086" w:rsidRPr="0052025B" w:rsidRDefault="00742086" w:rsidP="009B087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 10:00-11:30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086" w:rsidRPr="0052025B" w:rsidRDefault="00742086" w:rsidP="009B087F">
            <w:pPr>
              <w:tabs>
                <w:tab w:val="left" w:pos="720"/>
              </w:tabs>
              <w:autoSpaceDE w:val="0"/>
              <w:spacing w:before="100" w:after="10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№3: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Кадровый потенциал муниципальных образований</w:t>
            </w:r>
            <w:r w:rsidRPr="0052025B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  <w:r w:rsidRPr="0052025B">
              <w:rPr>
                <w:rFonts w:ascii="Times New Roman" w:hAnsi="Times New Roman"/>
                <w:i/>
              </w:rPr>
              <w:t>(зал Суриков)</w:t>
            </w:r>
          </w:p>
        </w:tc>
      </w:tr>
      <w:tr w:rsidR="00742086" w:rsidRPr="0052025B" w:rsidTr="00DC472F">
        <w:trPr>
          <w:trHeight w:val="1456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086" w:rsidRPr="0052025B" w:rsidRDefault="00742086" w:rsidP="009B087F">
            <w:pPr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</w:t>
            </w:r>
          </w:p>
          <w:p w:rsidR="00742086" w:rsidRPr="0052025B" w:rsidRDefault="00742086" w:rsidP="009B087F">
            <w:pPr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 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086" w:rsidRPr="0052025B" w:rsidRDefault="00742086" w:rsidP="0052025B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742086" w:rsidRPr="0052025B" w:rsidRDefault="00742086" w:rsidP="0052025B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742086" w:rsidRPr="0052025B" w:rsidRDefault="00742086" w:rsidP="0052025B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hAnsi="Open Sans"/>
                <w:i/>
                <w:sz w:val="22"/>
                <w:szCs w:val="22"/>
                <w:lang w:eastAsia="ru-RU"/>
              </w:rPr>
              <w:t>Территориальные аспекты обеспечения кадрового потенциала муниципальных учреждений;</w:t>
            </w:r>
          </w:p>
          <w:p w:rsidR="00742086" w:rsidRPr="0052025B" w:rsidRDefault="00742086" w:rsidP="0052025B">
            <w:pPr>
              <w:pStyle w:val="ListParagraph"/>
              <w:numPr>
                <w:ilvl w:val="0"/>
                <w:numId w:val="11"/>
              </w:numPr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Взаимодействие органов местного самоуправления с муниципальными учреждениями при разработке стратегии развития кадрового потенциала;</w:t>
            </w:r>
          </w:p>
          <w:p w:rsidR="00742086" w:rsidRPr="0052025B" w:rsidRDefault="00742086" w:rsidP="0052025B">
            <w:pPr>
              <w:pStyle w:val="ListParagraph"/>
              <w:numPr>
                <w:ilvl w:val="0"/>
                <w:numId w:val="11"/>
              </w:numPr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Подбор кадров и  порядок формирования штатного расписания;</w:t>
            </w:r>
          </w:p>
          <w:p w:rsidR="00742086" w:rsidRPr="0052025B" w:rsidRDefault="00742086" w:rsidP="0052025B">
            <w:pPr>
              <w:pStyle w:val="ListParagraph"/>
              <w:numPr>
                <w:ilvl w:val="0"/>
                <w:numId w:val="11"/>
              </w:numPr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Управление кадровым потенциалом муниципальных учреждений;</w:t>
            </w:r>
          </w:p>
          <w:p w:rsidR="00742086" w:rsidRPr="0052025B" w:rsidRDefault="00742086" w:rsidP="0052025B">
            <w:pPr>
              <w:pStyle w:val="ListParagraph"/>
              <w:numPr>
                <w:ilvl w:val="0"/>
                <w:numId w:val="11"/>
              </w:numPr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Дополнительное профессиональное образование кадров государственного и муниципального управления: опыт, проблемы, пути решения;</w:t>
            </w:r>
          </w:p>
          <w:p w:rsidR="00742086" w:rsidRPr="0052025B" w:rsidRDefault="00742086" w:rsidP="0052025B">
            <w:pPr>
              <w:pStyle w:val="ListParagraph"/>
              <w:numPr>
                <w:ilvl w:val="0"/>
                <w:numId w:val="11"/>
              </w:numPr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Повышение квалификации работников муниципальных учреждений;</w:t>
            </w:r>
          </w:p>
          <w:p w:rsidR="00742086" w:rsidRPr="0052025B" w:rsidRDefault="00742086" w:rsidP="0052025B">
            <w:pPr>
              <w:pStyle w:val="ListParagraph"/>
              <w:numPr>
                <w:ilvl w:val="0"/>
                <w:numId w:val="11"/>
              </w:numPr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Особенности профессионального отбора кадров;</w:t>
            </w:r>
          </w:p>
          <w:p w:rsidR="00742086" w:rsidRPr="0052025B" w:rsidRDefault="00742086" w:rsidP="0052025B">
            <w:pPr>
              <w:pStyle w:val="ListParagraph"/>
              <w:numPr>
                <w:ilvl w:val="0"/>
                <w:numId w:val="11"/>
              </w:numPr>
              <w:rPr>
                <w:rFonts w:ascii="Open Sans" w:hAnsi="Open Sans"/>
                <w:i/>
                <w:lang w:eastAsia="ru-RU"/>
              </w:rPr>
            </w:pPr>
            <w:r w:rsidRPr="0052025B">
              <w:rPr>
                <w:rFonts w:ascii="Open Sans" w:hAnsi="Open Sans"/>
                <w:i/>
                <w:lang w:eastAsia="ru-RU"/>
              </w:rPr>
              <w:t>Проблемы трудового законодательства.</w:t>
            </w:r>
          </w:p>
          <w:p w:rsidR="00742086" w:rsidRDefault="00742086" w:rsidP="0069483F">
            <w:pPr>
              <w:shd w:val="clear" w:color="auto" w:fill="FFFFFF"/>
              <w:spacing w:line="300" w:lineRule="atLeast"/>
              <w:ind w:right="459"/>
              <w:textAlignment w:val="baseline"/>
              <w:rPr>
                <w:rFonts w:ascii="Open Sans" w:hAnsi="Open Sans" w:cs="Mangal"/>
                <w:kern w:val="1"/>
                <w:sz w:val="24"/>
                <w:szCs w:val="21"/>
                <w:lang w:eastAsia="ru-RU" w:bidi="hi-IN"/>
              </w:rPr>
            </w:pPr>
          </w:p>
          <w:p w:rsidR="00742086" w:rsidRPr="0069483F" w:rsidRDefault="00742086" w:rsidP="0069483F">
            <w:pPr>
              <w:shd w:val="clear" w:color="auto" w:fill="FFFFFF"/>
              <w:spacing w:line="300" w:lineRule="atLeast"/>
              <w:ind w:right="459"/>
              <w:textAlignment w:val="baseline"/>
              <w:rPr>
                <w:rFonts w:ascii="Open Sans" w:hAnsi="Open Sans"/>
                <w:lang w:eastAsia="ru-RU"/>
              </w:rPr>
            </w:pPr>
            <w:r w:rsidRPr="0069483F">
              <w:rPr>
                <w:rFonts w:ascii="Times New Roman" w:hAnsi="Times New Roman"/>
                <w:b/>
                <w:bCs/>
                <w:iCs/>
                <w:lang w:eastAsia="ru-RU"/>
              </w:rPr>
              <w:t>Во время работы секции предусмотр</w:t>
            </w: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 xml:space="preserve">ены ответы экспертов на вопросы </w:t>
            </w:r>
            <w:r w:rsidRPr="0069483F">
              <w:rPr>
                <w:rFonts w:ascii="Times New Roman" w:hAnsi="Times New Roman"/>
                <w:b/>
                <w:bCs/>
                <w:iCs/>
                <w:lang w:eastAsia="ru-RU"/>
              </w:rPr>
              <w:t>участников!</w:t>
            </w:r>
          </w:p>
        </w:tc>
      </w:tr>
      <w:tr w:rsidR="00742086" w:rsidRPr="0052025B" w:rsidTr="00DC472F">
        <w:trPr>
          <w:trHeight w:val="79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742086" w:rsidRDefault="00742086" w:rsidP="0052025B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</w:t>
            </w:r>
          </w:p>
          <w:p w:rsidR="00742086" w:rsidRDefault="00742086" w:rsidP="0052025B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pict>
                <v:shape id="Рисунок 150" o:spid="_x0000_s1046" type="#_x0000_t75" alt="тематическая секция.png" style="position:absolute;margin-left:15.6pt;margin-top:16.6pt;width:33pt;height:36.75pt;z-index:251674112;visibility:visible">
                  <v:imagedata r:id="rId31" o:title=""/>
                  <w10:wrap type="square"/>
                </v:shape>
              </w:pict>
            </w:r>
            <w:r w:rsidRPr="0052025B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11:30-11</w:t>
            </w:r>
            <w:r w:rsidRPr="0052025B"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</w:rPr>
              <w:t>45</w:t>
            </w:r>
          </w:p>
          <w:p w:rsidR="00742086" w:rsidRPr="0052025B" w:rsidRDefault="00742086" w:rsidP="0052025B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742086" w:rsidRDefault="00742086" w:rsidP="0052025B">
            <w:pPr>
              <w:spacing w:after="0"/>
              <w:rPr>
                <w:rFonts w:ascii="Times New Roman" w:hAnsi="Times New Roman"/>
              </w:rPr>
            </w:pPr>
          </w:p>
          <w:p w:rsidR="00742086" w:rsidRPr="0052025B" w:rsidRDefault="00742086" w:rsidP="0052025B">
            <w:pPr>
              <w:spacing w:after="0"/>
              <w:rPr>
                <w:rFonts w:ascii="Times New Roman" w:hAnsi="Times New Roman"/>
                <w:i/>
                <w:color w:val="000000"/>
              </w:rPr>
            </w:pPr>
            <w:r w:rsidRPr="0052025B">
              <w:rPr>
                <w:rFonts w:ascii="Times New Roman" w:hAnsi="Times New Roman"/>
              </w:rPr>
              <w:t>Дискуссионное время</w:t>
            </w:r>
            <w:r w:rsidRPr="0052025B">
              <w:rPr>
                <w:rFonts w:ascii="Times New Roman" w:hAnsi="Times New Roman"/>
                <w:i/>
                <w:color w:val="000000"/>
              </w:rPr>
              <w:t xml:space="preserve">            </w:t>
            </w:r>
          </w:p>
        </w:tc>
      </w:tr>
      <w:tr w:rsidR="00742086" w:rsidRPr="0052025B" w:rsidTr="00DC472F">
        <w:trPr>
          <w:trHeight w:val="101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/>
            <w:vAlign w:val="center"/>
          </w:tcPr>
          <w:p w:rsidR="00742086" w:rsidRDefault="00742086" w:rsidP="001B059D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pict>
                <v:shape id="Рисунок 151" o:spid="_x0000_s1047" type="#_x0000_t75" alt="выставка.png" style="position:absolute;margin-left:19.3pt;margin-top:15.05pt;width:29.25pt;height:32.65pt;z-index:251675136;visibility:visible;mso-position-horizontal-relative:text;mso-position-vertical-relative:text">
                  <v:imagedata r:id="rId32" o:title=""/>
                  <w10:wrap type="square"/>
                </v:shape>
              </w:pict>
            </w:r>
            <w:r>
              <w:rPr>
                <w:rFonts w:ascii="Times New Roman" w:hAnsi="Times New Roman"/>
                <w:b/>
              </w:rPr>
              <w:t xml:space="preserve"> 11:45</w:t>
            </w:r>
            <w:r w:rsidRPr="0052025B">
              <w:rPr>
                <w:rFonts w:ascii="Times New Roman" w:hAnsi="Times New Roman"/>
                <w:b/>
              </w:rPr>
              <w:t>-12:15</w:t>
            </w:r>
          </w:p>
          <w:p w:rsidR="00742086" w:rsidRDefault="00742086" w:rsidP="001B059D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742086" w:rsidRPr="0052025B" w:rsidRDefault="00742086" w:rsidP="001B059D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/>
            <w:vAlign w:val="center"/>
          </w:tcPr>
          <w:p w:rsidR="00742086" w:rsidRDefault="00742086" w:rsidP="0052025B">
            <w:pPr>
              <w:spacing w:after="0" w:line="23" w:lineRule="atLeast"/>
              <w:rPr>
                <w:rFonts w:ascii="Times New Roman" w:hAnsi="Times New Roman"/>
              </w:rPr>
            </w:pPr>
          </w:p>
          <w:p w:rsidR="00742086" w:rsidRPr="0052025B" w:rsidRDefault="00742086" w:rsidP="0052025B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 xml:space="preserve">Кофе-брейк, </w:t>
            </w:r>
            <w:r w:rsidRPr="0052025B">
              <w:rPr>
                <w:rFonts w:ascii="Times New Roman" w:hAnsi="Times New Roman"/>
                <w:b/>
                <w:u w:val="single"/>
              </w:rPr>
              <w:t xml:space="preserve"> Выставочная секция</w:t>
            </w:r>
            <w:r w:rsidRPr="0052025B">
              <w:rPr>
                <w:rFonts w:ascii="Times New Roman" w:hAnsi="Times New Roman"/>
              </w:rPr>
              <w:t>:</w:t>
            </w:r>
            <w:r w:rsidRPr="0052025B">
              <w:rPr>
                <w:rFonts w:ascii="Times New Roman" w:hAnsi="Times New Roman"/>
                <w:b/>
              </w:rPr>
              <w:t xml:space="preserve">  </w:t>
            </w:r>
            <w:r w:rsidRPr="0052025B">
              <w:rPr>
                <w:rFonts w:ascii="Times New Roman" w:hAnsi="Times New Roman"/>
              </w:rPr>
              <w:t>«Бизнес - знакомства в сфере местного и регионального самоуправления: полезные связи для развития бизнеса»</w:t>
            </w:r>
          </w:p>
        </w:tc>
      </w:tr>
      <w:tr w:rsidR="00742086" w:rsidRPr="0052025B" w:rsidTr="00DC472F">
        <w:trPr>
          <w:trHeight w:val="149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086" w:rsidRPr="0052025B" w:rsidRDefault="00742086" w:rsidP="009B087F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12:15-13</w:t>
            </w:r>
            <w:r w:rsidRPr="0052025B"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</w:rPr>
              <w:t>4</w:t>
            </w:r>
            <w:r w:rsidRPr="0052025B">
              <w:rPr>
                <w:rFonts w:ascii="Times New Roman" w:hAnsi="Times New Roman"/>
                <w:b/>
              </w:rPr>
              <w:t>5</w:t>
            </w:r>
          </w:p>
          <w:p w:rsidR="00742086" w:rsidRPr="0052025B" w:rsidRDefault="00742086" w:rsidP="009B087F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086" w:rsidRDefault="00742086" w:rsidP="009B087F">
            <w:pPr>
              <w:spacing w:line="23" w:lineRule="atLeast"/>
              <w:rPr>
                <w:rFonts w:ascii="Times New Roman" w:hAnsi="Times New Roman"/>
              </w:rPr>
            </w:pPr>
          </w:p>
          <w:p w:rsidR="00742086" w:rsidRPr="0069483F" w:rsidRDefault="00742086" w:rsidP="0069483F">
            <w:pPr>
              <w:shd w:val="clear" w:color="auto" w:fill="FFFFFF"/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№4</w:t>
            </w:r>
            <w:r w:rsidRPr="0052025B">
              <w:rPr>
                <w:rFonts w:ascii="Times New Roman" w:hAnsi="Times New Roman"/>
              </w:rPr>
              <w:t>: «</w:t>
            </w:r>
            <w:r w:rsidRPr="0052025B">
              <w:rPr>
                <w:rFonts w:ascii="Times New Roman" w:hAnsi="Times New Roman"/>
                <w:bCs/>
              </w:rPr>
              <w:t>Система организации жилищного и коммунального хозяйства муниципальных образований»</w:t>
            </w:r>
          </w:p>
          <w:p w:rsidR="00742086" w:rsidRPr="0052025B" w:rsidRDefault="00742086" w:rsidP="0069483F">
            <w:pPr>
              <w:shd w:val="clear" w:color="auto" w:fill="FFFFFF"/>
              <w:spacing w:line="23" w:lineRule="atLeast"/>
              <w:rPr>
                <w:rFonts w:ascii="Times New Roman" w:hAnsi="Times New Roman"/>
                <w:bCs/>
                <w:u w:val="single"/>
              </w:rPr>
            </w:pPr>
          </w:p>
          <w:p w:rsidR="00742086" w:rsidRPr="0052025B" w:rsidRDefault="00742086" w:rsidP="0069483F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742086" w:rsidRPr="0052025B" w:rsidRDefault="00742086" w:rsidP="0069483F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742086" w:rsidRPr="0069483F" w:rsidRDefault="00742086" w:rsidP="0069483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 w:val="22"/>
                <w:szCs w:val="22"/>
                <w:lang w:eastAsia="ru-RU"/>
              </w:rPr>
            </w:pPr>
            <w:r w:rsidRPr="0069483F">
              <w:rPr>
                <w:rFonts w:ascii="Open Sans" w:hAnsi="Open Sans"/>
                <w:i/>
                <w:sz w:val="22"/>
                <w:szCs w:val="22"/>
                <w:lang w:eastAsia="ru-RU"/>
              </w:rPr>
              <w:t xml:space="preserve">Зона ответственности </w:t>
            </w:r>
            <w:r w:rsidRPr="0069483F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муниципального</w:t>
            </w:r>
            <w:r w:rsidRPr="0069483F">
              <w:rPr>
                <w:rFonts w:ascii="Open Sans" w:hAnsi="Open Sans"/>
                <w:i/>
                <w:sz w:val="22"/>
                <w:szCs w:val="22"/>
                <w:lang w:eastAsia="ru-RU"/>
              </w:rPr>
              <w:t xml:space="preserve"> образования в жилищной сфере;</w:t>
            </w:r>
          </w:p>
          <w:p w:rsidR="00742086" w:rsidRPr="0069483F" w:rsidRDefault="00742086" w:rsidP="0069483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rPr>
                <w:rFonts w:ascii="Open Sans" w:hAnsi="Open Sans"/>
                <w:i/>
                <w:lang w:eastAsia="ru-RU"/>
              </w:rPr>
            </w:pPr>
            <w:r w:rsidRPr="0069483F">
              <w:rPr>
                <w:rFonts w:ascii="Open Sans" w:hAnsi="Open Sans"/>
                <w:i/>
                <w:lang w:eastAsia="ru-RU"/>
              </w:rPr>
              <w:t xml:space="preserve">Зона ответственности </w:t>
            </w:r>
            <w:r w:rsidRPr="0069483F">
              <w:rPr>
                <w:rFonts w:ascii="Open Sans" w:eastAsia="Times New Roman" w:hAnsi="Open Sans"/>
                <w:i/>
                <w:lang w:eastAsia="ru-RU"/>
              </w:rPr>
              <w:t>муниципального</w:t>
            </w:r>
            <w:r w:rsidRPr="0069483F">
              <w:rPr>
                <w:rFonts w:ascii="Open Sans" w:hAnsi="Open Sans"/>
                <w:i/>
                <w:lang w:eastAsia="ru-RU"/>
              </w:rPr>
              <w:t xml:space="preserve"> образования в коммунальной сфере;</w:t>
            </w:r>
          </w:p>
          <w:p w:rsidR="00742086" w:rsidRPr="0069483F" w:rsidRDefault="00742086" w:rsidP="0069483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rPr>
                <w:rFonts w:ascii="Open Sans" w:hAnsi="Open Sans"/>
                <w:i/>
                <w:lang w:eastAsia="ru-RU"/>
              </w:rPr>
            </w:pPr>
            <w:r w:rsidRPr="0069483F">
              <w:rPr>
                <w:rFonts w:ascii="Open Sans" w:hAnsi="Open Sans"/>
                <w:i/>
                <w:lang w:eastAsia="ru-RU"/>
              </w:rPr>
              <w:t>Проблемы системы жилищного и коммунального хозяйства муниципальных образований;</w:t>
            </w:r>
          </w:p>
          <w:p w:rsidR="00742086" w:rsidRPr="0069483F" w:rsidRDefault="00742086" w:rsidP="0069483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rPr>
                <w:rFonts w:ascii="Open Sans" w:hAnsi="Open Sans"/>
                <w:i/>
                <w:lang w:eastAsia="ru-RU"/>
              </w:rPr>
            </w:pPr>
            <w:r w:rsidRPr="0069483F">
              <w:rPr>
                <w:rFonts w:ascii="Open Sans" w:hAnsi="Open Sans"/>
                <w:i/>
                <w:lang w:eastAsia="ru-RU"/>
              </w:rPr>
              <w:t>Концессии в эпоху финансовой нестабильности. Утопия или новые возможности?</w:t>
            </w:r>
            <w:r w:rsidRPr="0069483F">
              <w:rPr>
                <w:rFonts w:ascii="Open Sans" w:hAnsi="Open Sans"/>
                <w:i/>
                <w:lang w:val="en-US" w:eastAsia="ru-RU"/>
              </w:rPr>
              <w:t>;</w:t>
            </w:r>
          </w:p>
          <w:p w:rsidR="00742086" w:rsidRPr="0069483F" w:rsidRDefault="00742086" w:rsidP="0069483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rPr>
                <w:rFonts w:ascii="Open Sans" w:hAnsi="Open Sans"/>
                <w:i/>
                <w:lang w:eastAsia="ru-RU"/>
              </w:rPr>
            </w:pPr>
            <w:r w:rsidRPr="0069483F">
              <w:rPr>
                <w:rFonts w:ascii="Open Sans" w:hAnsi="Open Sans"/>
                <w:i/>
                <w:lang w:eastAsia="ru-RU"/>
              </w:rPr>
              <w:t>Пути решения существующих проблем в настоящих рыночных условиях хозяйствования;</w:t>
            </w:r>
          </w:p>
          <w:p w:rsidR="00742086" w:rsidRPr="0069483F" w:rsidRDefault="00742086" w:rsidP="0069483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rPr>
                <w:rFonts w:ascii="Open Sans" w:hAnsi="Open Sans"/>
                <w:i/>
                <w:lang w:eastAsia="ru-RU"/>
              </w:rPr>
            </w:pPr>
            <w:r w:rsidRPr="0069483F">
              <w:rPr>
                <w:rFonts w:ascii="Open Sans" w:hAnsi="Open Sans"/>
                <w:i/>
                <w:lang w:eastAsia="ru-RU"/>
              </w:rPr>
              <w:t>Повышение эффективности деятельности жилищного и коммунального хозяйства в системе муниципального управления;</w:t>
            </w:r>
          </w:p>
          <w:p w:rsidR="00742086" w:rsidRPr="0069483F" w:rsidRDefault="00742086" w:rsidP="0069483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rPr>
                <w:rFonts w:ascii="Open Sans" w:hAnsi="Open Sans"/>
                <w:i/>
                <w:lang w:eastAsia="ru-RU"/>
              </w:rPr>
            </w:pPr>
            <w:r w:rsidRPr="0069483F">
              <w:rPr>
                <w:rFonts w:ascii="Open Sans" w:hAnsi="Open Sans"/>
                <w:i/>
                <w:lang w:eastAsia="ru-RU"/>
              </w:rPr>
              <w:t>Муниципальное управление жилищным и коммунальным хозяйством;</w:t>
            </w:r>
          </w:p>
          <w:p w:rsidR="00742086" w:rsidRPr="0069483F" w:rsidRDefault="00742086" w:rsidP="0069483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rPr>
                <w:rFonts w:ascii="Open Sans" w:hAnsi="Open Sans"/>
                <w:i/>
                <w:lang w:eastAsia="ru-RU"/>
              </w:rPr>
            </w:pPr>
            <w:r w:rsidRPr="0069483F">
              <w:rPr>
                <w:rFonts w:ascii="Open Sans" w:hAnsi="Open Sans"/>
                <w:i/>
                <w:lang w:eastAsia="ru-RU"/>
              </w:rPr>
              <w:t>Создание экономических механизмов в хозяйствующем субъекте;</w:t>
            </w:r>
          </w:p>
          <w:p w:rsidR="00742086" w:rsidRPr="0069483F" w:rsidRDefault="00742086" w:rsidP="0069483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rPr>
                <w:rFonts w:ascii="Open Sans" w:hAnsi="Open Sans"/>
                <w:i/>
                <w:lang w:eastAsia="ru-RU"/>
              </w:rPr>
            </w:pPr>
            <w:r w:rsidRPr="0069483F">
              <w:rPr>
                <w:rFonts w:ascii="Open Sans" w:hAnsi="Open Sans"/>
                <w:i/>
                <w:lang w:eastAsia="ru-RU"/>
              </w:rPr>
              <w:t>Рыночное устройство функционирования коммунального хозяйства: конкурентная среда и реформирование тарифной системы;</w:t>
            </w:r>
          </w:p>
          <w:p w:rsidR="00742086" w:rsidRPr="0069483F" w:rsidRDefault="00742086" w:rsidP="0069483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rPr>
                <w:rFonts w:ascii="Open Sans" w:hAnsi="Open Sans"/>
                <w:i/>
                <w:lang w:eastAsia="ru-RU"/>
              </w:rPr>
            </w:pPr>
            <w:r w:rsidRPr="0069483F">
              <w:rPr>
                <w:rFonts w:ascii="Open Sans" w:hAnsi="Open Sans"/>
                <w:i/>
                <w:lang w:eastAsia="ru-RU"/>
              </w:rPr>
              <w:t>Реорганизация и оптимизация управления жилищными и коммунальными комплексами муниципальных образований;</w:t>
            </w:r>
          </w:p>
          <w:p w:rsidR="00742086" w:rsidRPr="0069483F" w:rsidRDefault="00742086" w:rsidP="0069483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rPr>
                <w:rFonts w:ascii="Open Sans" w:hAnsi="Open Sans"/>
                <w:i/>
                <w:lang w:eastAsia="ru-RU"/>
              </w:rPr>
            </w:pPr>
            <w:r w:rsidRPr="0069483F">
              <w:rPr>
                <w:rFonts w:ascii="Open Sans" w:hAnsi="Open Sans"/>
                <w:i/>
                <w:lang w:eastAsia="ru-RU"/>
              </w:rPr>
              <w:t>Развитие системы самоуправления объектами жилищного фонда;</w:t>
            </w:r>
          </w:p>
          <w:p w:rsidR="00742086" w:rsidRPr="0069483F" w:rsidRDefault="00742086" w:rsidP="0069483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rPr>
                <w:rFonts w:ascii="Open Sans" w:hAnsi="Open Sans"/>
                <w:i/>
                <w:lang w:eastAsia="ru-RU"/>
              </w:rPr>
            </w:pPr>
            <w:r w:rsidRPr="0069483F">
              <w:rPr>
                <w:rFonts w:ascii="Open Sans" w:hAnsi="Open Sans"/>
                <w:i/>
                <w:lang w:eastAsia="ru-RU"/>
              </w:rPr>
              <w:t>Рынок услуг жилищного и коммунального хозяйства.</w:t>
            </w:r>
          </w:p>
          <w:p w:rsidR="00742086" w:rsidRDefault="00742086" w:rsidP="0069483F">
            <w:p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Cs/>
                <w:i/>
              </w:rPr>
            </w:pPr>
            <w:r w:rsidRPr="0052025B">
              <w:rPr>
                <w:rFonts w:ascii="Times New Roman" w:hAnsi="Times New Roman"/>
                <w:b/>
                <w:bCs/>
                <w:iCs/>
                <w:lang w:eastAsia="ru-RU"/>
              </w:rPr>
              <w:t>Во время работы секции предусмотрены ответы экспертов на вопросы участников!</w:t>
            </w:r>
          </w:p>
          <w:p w:rsidR="00742086" w:rsidRPr="0052025B" w:rsidRDefault="00742086" w:rsidP="0069483F">
            <w:p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Cs/>
                <w:i/>
              </w:rPr>
            </w:pPr>
          </w:p>
        </w:tc>
      </w:tr>
      <w:tr w:rsidR="00742086" w:rsidRPr="0052025B" w:rsidTr="00DC472F">
        <w:trPr>
          <w:trHeight w:val="56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tbl>
            <w:tblPr>
              <w:tblpPr w:leftFromText="180" w:rightFromText="180" w:vertAnchor="text" w:horzAnchor="margin" w:tblpY="2"/>
              <w:tblW w:w="111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826"/>
              <w:gridCol w:w="9365"/>
            </w:tblGrid>
            <w:tr w:rsidR="00742086" w:rsidRPr="0052025B" w:rsidTr="0069483F">
              <w:trPr>
                <w:trHeight w:val="791"/>
              </w:trPr>
              <w:tc>
                <w:tcPr>
                  <w:tcW w:w="1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/>
                  <w:vAlign w:val="center"/>
                </w:tcPr>
                <w:p w:rsidR="00742086" w:rsidRDefault="00742086" w:rsidP="00B81F9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52025B">
                    <w:rPr>
                      <w:rFonts w:ascii="Times New Roman" w:hAnsi="Times New Roman"/>
                      <w:b/>
                    </w:rPr>
                    <w:t xml:space="preserve">  </w:t>
                  </w:r>
                </w:p>
                <w:p w:rsidR="00742086" w:rsidRDefault="00742086" w:rsidP="00B81F9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144" o:spid="_x0000_s1048" type="#_x0000_t75" alt="тематическая секция.png" style="position:absolute;margin-left:11.85pt;margin-top:15.4pt;width:29.25pt;height:32.75pt;z-index:251672064;visibility:visible">
                        <v:imagedata r:id="rId33" o:title=""/>
                        <w10:wrap type="square"/>
                      </v:shape>
                    </w:pict>
                  </w:r>
                  <w:r w:rsidRPr="0052025B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13:45-14</w:t>
                  </w:r>
                  <w:r w:rsidRPr="0052025B">
                    <w:rPr>
                      <w:rFonts w:ascii="Times New Roman" w:hAnsi="Times New Roman"/>
                      <w:b/>
                    </w:rPr>
                    <w:t>:</w:t>
                  </w:r>
                  <w:r>
                    <w:rPr>
                      <w:rFonts w:ascii="Times New Roman" w:hAnsi="Times New Roman"/>
                      <w:b/>
                    </w:rPr>
                    <w:t>00</w:t>
                  </w:r>
                </w:p>
                <w:p w:rsidR="00742086" w:rsidRPr="0052025B" w:rsidRDefault="00742086" w:rsidP="00B81F9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9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/>
                  <w:vAlign w:val="center"/>
                </w:tcPr>
                <w:p w:rsidR="00742086" w:rsidRDefault="00742086" w:rsidP="00B81F9F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742086" w:rsidRPr="0052025B" w:rsidRDefault="00742086" w:rsidP="00B81F9F">
                  <w:pPr>
                    <w:spacing w:after="0"/>
                    <w:rPr>
                      <w:rFonts w:ascii="Times New Roman" w:hAnsi="Times New Roman"/>
                      <w:i/>
                      <w:color w:val="000000"/>
                    </w:rPr>
                  </w:pPr>
                  <w:r w:rsidRPr="0052025B">
                    <w:rPr>
                      <w:rFonts w:ascii="Times New Roman" w:hAnsi="Times New Roman"/>
                    </w:rPr>
                    <w:t>Дискуссионное время</w:t>
                  </w:r>
                  <w:r w:rsidRPr="0052025B">
                    <w:rPr>
                      <w:rFonts w:ascii="Times New Roman" w:hAnsi="Times New Roman"/>
                      <w:i/>
                      <w:color w:val="000000"/>
                    </w:rPr>
                    <w:t xml:space="preserve">            </w:t>
                  </w:r>
                </w:p>
              </w:tc>
            </w:tr>
          </w:tbl>
          <w:p w:rsidR="00742086" w:rsidRPr="00D46FF0" w:rsidRDefault="00742086" w:rsidP="009B087F">
            <w:pPr>
              <w:pStyle w:val="a"/>
              <w:rPr>
                <w:b/>
                <w:i/>
                <w:sz w:val="22"/>
                <w:szCs w:val="22"/>
                <w:lang w:eastAsia="en-US"/>
              </w:rPr>
            </w:pPr>
          </w:p>
        </w:tc>
      </w:tr>
    </w:tbl>
    <w:p w:rsidR="00742086" w:rsidRPr="0052025B" w:rsidRDefault="00742086" w:rsidP="000606E6">
      <w:pPr>
        <w:pStyle w:val="a"/>
        <w:tabs>
          <w:tab w:val="left" w:pos="4095"/>
        </w:tabs>
        <w:rPr>
          <w:sz w:val="22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6"/>
        <w:gridCol w:w="9101"/>
      </w:tblGrid>
      <w:tr w:rsidR="00742086" w:rsidRPr="0052025B" w:rsidTr="002127D7">
        <w:trPr>
          <w:trHeight w:val="87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/>
          </w:tcPr>
          <w:p w:rsidR="00742086" w:rsidRDefault="00742086" w:rsidP="001B059D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pict>
                <v:shape id="Рисунок 145" o:spid="_x0000_s1049" type="#_x0000_t75" alt="обед.png" style="position:absolute;margin-left:16.3pt;margin-top:27.2pt;width:34.5pt;height:38.25pt;z-index:251673088;visibility:visible">
                  <v:imagedata r:id="rId34" o:title=""/>
                </v:shape>
              </w:pict>
            </w:r>
            <w:r w:rsidRPr="0052025B">
              <w:rPr>
                <w:rFonts w:ascii="Times New Roman" w:hAnsi="Times New Roman"/>
                <w:b/>
              </w:rPr>
              <w:t xml:space="preserve">  14:00-15:00</w:t>
            </w:r>
          </w:p>
          <w:p w:rsidR="00742086" w:rsidRPr="0052025B" w:rsidRDefault="00742086" w:rsidP="001B059D">
            <w:pPr>
              <w:spacing w:before="240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/>
          </w:tcPr>
          <w:p w:rsidR="00742086" w:rsidRPr="0052025B" w:rsidRDefault="00742086" w:rsidP="001B059D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Обед</w:t>
            </w:r>
          </w:p>
        </w:tc>
      </w:tr>
    </w:tbl>
    <w:p w:rsidR="00742086" w:rsidRPr="0052025B" w:rsidRDefault="00742086" w:rsidP="000606E6">
      <w:pPr>
        <w:pStyle w:val="a"/>
        <w:tabs>
          <w:tab w:val="left" w:pos="4095"/>
        </w:tabs>
        <w:rPr>
          <w:sz w:val="22"/>
        </w:rPr>
      </w:pPr>
    </w:p>
    <w:tbl>
      <w:tblPr>
        <w:tblpPr w:leftFromText="180" w:rightFromText="180" w:vertAnchor="text" w:horzAnchor="margin" w:tblpY="120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6"/>
        <w:gridCol w:w="9101"/>
      </w:tblGrid>
      <w:tr w:rsidR="00742086" w:rsidRPr="0052025B" w:rsidTr="00DC472F">
        <w:trPr>
          <w:trHeight w:val="149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086" w:rsidRPr="0052025B" w:rsidRDefault="00742086" w:rsidP="00DC472F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15:00-16</w:t>
            </w:r>
            <w:r w:rsidRPr="0052025B"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</w:rPr>
              <w:t>30</w:t>
            </w:r>
          </w:p>
          <w:p w:rsidR="00742086" w:rsidRPr="0052025B" w:rsidRDefault="00742086" w:rsidP="00DC472F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086" w:rsidRDefault="00742086" w:rsidP="00DC472F">
            <w:pPr>
              <w:spacing w:line="23" w:lineRule="atLeast"/>
              <w:rPr>
                <w:rFonts w:ascii="Times New Roman" w:hAnsi="Times New Roman"/>
              </w:rPr>
            </w:pPr>
          </w:p>
          <w:p w:rsidR="00742086" w:rsidRPr="0069483F" w:rsidRDefault="00742086" w:rsidP="00DC472F">
            <w:pPr>
              <w:shd w:val="clear" w:color="auto" w:fill="FFFFFF"/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</w:t>
            </w:r>
            <w:r>
              <w:rPr>
                <w:rFonts w:ascii="Times New Roman" w:hAnsi="Times New Roman"/>
                <w:b/>
              </w:rPr>
              <w:t>5</w:t>
            </w:r>
            <w:r w:rsidRPr="0052025B">
              <w:rPr>
                <w:rFonts w:ascii="Times New Roman" w:hAnsi="Times New Roman"/>
              </w:rPr>
              <w:t>: «</w:t>
            </w:r>
            <w:r w:rsidRPr="00270B9A">
              <w:rPr>
                <w:rFonts w:ascii="Open Sans" w:hAnsi="Open Sans"/>
                <w:sz w:val="24"/>
                <w:szCs w:val="24"/>
                <w:lang w:eastAsia="ru-RU"/>
              </w:rPr>
              <w:t>Юридическое сопровождение работы муниципалитетов</w:t>
            </w:r>
            <w:r w:rsidRPr="0052025B">
              <w:rPr>
                <w:rFonts w:ascii="Times New Roman" w:hAnsi="Times New Roman"/>
                <w:bCs/>
              </w:rPr>
              <w:t>»</w:t>
            </w:r>
          </w:p>
          <w:p w:rsidR="00742086" w:rsidRPr="0052025B" w:rsidRDefault="00742086" w:rsidP="00DC472F">
            <w:pPr>
              <w:shd w:val="clear" w:color="auto" w:fill="FFFFFF"/>
              <w:spacing w:line="23" w:lineRule="atLeast"/>
              <w:rPr>
                <w:rFonts w:ascii="Times New Roman" w:hAnsi="Times New Roman"/>
                <w:bCs/>
                <w:u w:val="single"/>
              </w:rPr>
            </w:pPr>
          </w:p>
          <w:p w:rsidR="00742086" w:rsidRPr="0052025B" w:rsidRDefault="00742086" w:rsidP="00DC472F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742086" w:rsidRPr="0052025B" w:rsidRDefault="00742086" w:rsidP="00DC472F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742086" w:rsidRPr="00BB2716" w:rsidRDefault="00742086" w:rsidP="00DC472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hAnsi="Open Sans"/>
                <w:i/>
                <w:szCs w:val="24"/>
                <w:lang w:eastAsia="ru-RU"/>
              </w:rPr>
              <w:t>Особенности формирования и понятие правовой основы местного самоуправления Российской Федерации;</w:t>
            </w:r>
          </w:p>
          <w:p w:rsidR="00742086" w:rsidRPr="00BB2716" w:rsidRDefault="00742086" w:rsidP="00DC472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hAnsi="Open Sans"/>
                <w:i/>
                <w:szCs w:val="24"/>
                <w:lang w:eastAsia="ru-RU"/>
              </w:rPr>
              <w:t>Федеральное, региональное законодательство в сфере местного самоуправления;</w:t>
            </w:r>
          </w:p>
          <w:p w:rsidR="00742086" w:rsidRPr="00BB2716" w:rsidRDefault="00742086" w:rsidP="00DC472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hAnsi="Open Sans"/>
                <w:i/>
                <w:szCs w:val="24"/>
                <w:lang w:eastAsia="ru-RU"/>
              </w:rPr>
              <w:t>Направления совершенствования местного самоуправления;</w:t>
            </w:r>
          </w:p>
          <w:p w:rsidR="00742086" w:rsidRPr="00BB2716" w:rsidRDefault="00742086" w:rsidP="00DC472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hAnsi="Open Sans"/>
                <w:i/>
                <w:szCs w:val="24"/>
                <w:lang w:eastAsia="ru-RU"/>
              </w:rPr>
              <w:t>Причины увеличения обращений граждан и юридических лиц в суды;</w:t>
            </w:r>
          </w:p>
          <w:p w:rsidR="00742086" w:rsidRPr="00BB2716" w:rsidRDefault="00742086" w:rsidP="00DC472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hAnsi="Open Sans"/>
                <w:i/>
                <w:szCs w:val="24"/>
                <w:lang w:eastAsia="ru-RU"/>
              </w:rPr>
              <w:t>Судебная практика физических и юридических лиц с муниципалитетом;</w:t>
            </w:r>
          </w:p>
          <w:p w:rsidR="00742086" w:rsidRPr="00BB2716" w:rsidRDefault="00742086" w:rsidP="00DC472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hAnsi="Open Sans"/>
                <w:i/>
                <w:szCs w:val="24"/>
                <w:lang w:eastAsia="ru-RU"/>
              </w:rPr>
              <w:t>Наиболее часто встречающиеся нарушения законодательства РФ при осуществлении деятельности муниципалитета;</w:t>
            </w:r>
          </w:p>
          <w:p w:rsidR="00742086" w:rsidRPr="00BB2716" w:rsidRDefault="00742086" w:rsidP="00DC472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hAnsi="Open Sans"/>
                <w:i/>
                <w:szCs w:val="24"/>
                <w:lang w:eastAsia="ru-RU"/>
              </w:rPr>
              <w:t>Методы профилактики юридических осложнений при осуществлении  деятельности муниципального учреждения;</w:t>
            </w:r>
          </w:p>
          <w:p w:rsidR="00742086" w:rsidRPr="00BB2716" w:rsidRDefault="00742086" w:rsidP="00DC472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hAnsi="Open Sans"/>
                <w:i/>
                <w:szCs w:val="24"/>
                <w:lang w:eastAsia="ru-RU"/>
              </w:rPr>
              <w:t>Ответственность государственных и муниципальных органов, организаций, служащих за правонарушения в сфере государственного и муниципального управления;</w:t>
            </w:r>
          </w:p>
          <w:p w:rsidR="00742086" w:rsidRPr="00BB2716" w:rsidRDefault="00742086" w:rsidP="00DC472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hAnsi="Open Sans"/>
                <w:i/>
                <w:szCs w:val="24"/>
                <w:lang w:eastAsia="ru-RU"/>
              </w:rPr>
              <w:t>Юридические и финансовые последствия правовых нарушений;</w:t>
            </w:r>
          </w:p>
          <w:p w:rsidR="00742086" w:rsidRPr="00BB2716" w:rsidRDefault="00742086" w:rsidP="00DC472F">
            <w:pPr>
              <w:pStyle w:val="ListParagraph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hAnsi="Open Sans"/>
                <w:i/>
                <w:szCs w:val="24"/>
                <w:lang w:eastAsia="ru-RU"/>
              </w:rPr>
              <w:t>Правовые риски руководителя муниципального образования: взгляд профессионала; </w:t>
            </w:r>
          </w:p>
          <w:p w:rsidR="00742086" w:rsidRPr="0069483F" w:rsidRDefault="00742086" w:rsidP="00DC472F">
            <w:pPr>
              <w:pStyle w:val="ListParagraph"/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hAnsi="Open Sans"/>
                <w:i/>
                <w:sz w:val="22"/>
                <w:szCs w:val="22"/>
                <w:lang w:eastAsia="ru-RU"/>
              </w:rPr>
            </w:pPr>
          </w:p>
          <w:p w:rsidR="00742086" w:rsidRPr="0052025B" w:rsidRDefault="00742086" w:rsidP="00DC472F">
            <w:p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Cs/>
                <w:i/>
              </w:rPr>
            </w:pPr>
            <w:r w:rsidRPr="0052025B">
              <w:rPr>
                <w:rFonts w:ascii="Times New Roman" w:hAnsi="Times New Roman"/>
                <w:b/>
                <w:bCs/>
                <w:iCs/>
                <w:lang w:eastAsia="ru-RU"/>
              </w:rPr>
              <w:t>Во время работы секции предусмотрены ответы экспертов на вопросы участников!</w:t>
            </w:r>
          </w:p>
        </w:tc>
      </w:tr>
    </w:tbl>
    <w:p w:rsidR="00742086" w:rsidRDefault="00742086" w:rsidP="00DC472F">
      <w:pPr>
        <w:shd w:val="clear" w:color="auto" w:fill="FFFFFF"/>
        <w:spacing w:line="23" w:lineRule="atLeast"/>
        <w:rPr>
          <w:rFonts w:ascii="Times New Roman" w:hAnsi="Times New Roman"/>
          <w:b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6"/>
        <w:gridCol w:w="9101"/>
      </w:tblGrid>
      <w:tr w:rsidR="00742086" w:rsidRPr="0052025B" w:rsidTr="002127D7">
        <w:trPr>
          <w:trHeight w:val="1142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742086" w:rsidRPr="0052025B" w:rsidRDefault="00742086" w:rsidP="001B059D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pict>
                <v:shape id="Рисунок 147" o:spid="_x0000_s1050" type="#_x0000_t75" alt="тематическая секция.png" style="position:absolute;margin-left:11.8pt;margin-top:27.75pt;width:24pt;height:27pt;z-index:251676160;visibility:visible">
                  <v:imagedata r:id="rId35" o:title=""/>
                </v:shape>
              </w:pict>
            </w:r>
            <w:r>
              <w:rPr>
                <w:rFonts w:ascii="Times New Roman" w:hAnsi="Times New Roman"/>
                <w:b/>
              </w:rPr>
              <w:t>16:30-17:0</w:t>
            </w:r>
            <w:r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742086" w:rsidRPr="0052025B" w:rsidRDefault="00742086" w:rsidP="001B059D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Дискуссионное время. Окончание конференции, заключительное слово организаторов.</w:t>
            </w:r>
          </w:p>
        </w:tc>
      </w:tr>
    </w:tbl>
    <w:p w:rsidR="00742086" w:rsidRDefault="00742086" w:rsidP="000606E6">
      <w:pPr>
        <w:pStyle w:val="a"/>
        <w:tabs>
          <w:tab w:val="left" w:pos="4095"/>
        </w:tabs>
        <w:rPr>
          <w:b/>
          <w:i/>
        </w:rPr>
      </w:pPr>
    </w:p>
    <w:p w:rsidR="00742086" w:rsidRDefault="00742086" w:rsidP="000606E6">
      <w:pPr>
        <w:pStyle w:val="a"/>
        <w:tabs>
          <w:tab w:val="left" w:pos="4095"/>
        </w:tabs>
        <w:rPr>
          <w:b/>
          <w:i/>
        </w:rPr>
      </w:pPr>
    </w:p>
    <w:p w:rsidR="00742086" w:rsidRPr="0052025B" w:rsidRDefault="00742086" w:rsidP="000606E6">
      <w:pPr>
        <w:pStyle w:val="a"/>
        <w:tabs>
          <w:tab w:val="left" w:pos="4095"/>
        </w:tabs>
        <w:rPr>
          <w:sz w:val="22"/>
        </w:rPr>
      </w:pPr>
      <w:r w:rsidRPr="0052025B">
        <w:rPr>
          <w:b/>
          <w:i/>
        </w:rPr>
        <w:t>*По независящим от организационного комитета причинам указанные темы пленарных заседаний и секций, вопросы для обсуждения, время и список докладчиков могут быть изменены.</w:t>
      </w:r>
    </w:p>
    <w:p w:rsidR="00742086" w:rsidRPr="0052025B" w:rsidRDefault="00742086" w:rsidP="000606E6">
      <w:pPr>
        <w:pStyle w:val="a"/>
        <w:tabs>
          <w:tab w:val="left" w:pos="4095"/>
        </w:tabs>
        <w:rPr>
          <w:sz w:val="22"/>
        </w:rPr>
      </w:pPr>
    </w:p>
    <w:p w:rsidR="00742086" w:rsidRPr="0052025B" w:rsidRDefault="00742086" w:rsidP="000606E6">
      <w:pPr>
        <w:pStyle w:val="a"/>
        <w:tabs>
          <w:tab w:val="left" w:pos="4095"/>
        </w:tabs>
        <w:rPr>
          <w:sz w:val="22"/>
        </w:rPr>
      </w:pPr>
    </w:p>
    <w:p w:rsidR="00742086" w:rsidRPr="0052025B" w:rsidRDefault="00742086" w:rsidP="000606E6">
      <w:pPr>
        <w:pStyle w:val="a"/>
        <w:tabs>
          <w:tab w:val="left" w:pos="4095"/>
        </w:tabs>
        <w:rPr>
          <w:sz w:val="22"/>
        </w:rPr>
      </w:pPr>
    </w:p>
    <w:p w:rsidR="00742086" w:rsidRDefault="00742086" w:rsidP="00FB054F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082E45">
        <w:rPr>
          <w:rFonts w:ascii="Times New Roman" w:hAnsi="Times New Roman"/>
          <w:b/>
          <w:i/>
          <w:sz w:val="24"/>
          <w:szCs w:val="24"/>
          <w:u w:val="single"/>
        </w:rPr>
        <w:t>К участию приглашены:</w:t>
      </w:r>
      <w:r w:rsidRPr="00E1383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p w:rsidR="00742086" w:rsidRDefault="00742086" w:rsidP="00FB054F">
      <w:pPr>
        <w:pStyle w:val="ListParagraph"/>
        <w:widowControl/>
        <w:suppressAutoHyphens w:val="0"/>
        <w:spacing w:after="200" w:line="276" w:lineRule="auto"/>
        <w:rPr>
          <w:rFonts w:cs="Times New Roman"/>
          <w:b/>
          <w:szCs w:val="24"/>
        </w:rPr>
      </w:pPr>
      <w:r>
        <w:rPr>
          <w:noProof/>
          <w:lang w:eastAsia="ru-RU" w:bidi="ar-SA"/>
        </w:rPr>
        <w:pict>
          <v:shape id="Рисунок 17" o:spid="_x0000_s1051" type="#_x0000_t75" alt="http://xn----7sbab5aqdhdtddeir3v.xn--p1ai/wp-content/uploads/2012/11/ILSHtochka.jpg" style="position:absolute;left:0;text-align:left;margin-left:16.5pt;margin-top:14.6pt;width:63pt;height:64.6pt;z-index:251654656;visibility:visible">
            <v:imagedata r:id="rId36" o:title=""/>
            <w10:wrap type="square"/>
          </v:shape>
        </w:pict>
      </w:r>
      <w:r w:rsidRPr="009D4184">
        <w:rPr>
          <w:rFonts w:cs="Times New Roman"/>
          <w:b/>
          <w:szCs w:val="24"/>
        </w:rPr>
        <w:t xml:space="preserve"> </w:t>
      </w:r>
    </w:p>
    <w:p w:rsidR="00742086" w:rsidRDefault="00742086" w:rsidP="00FB054F">
      <w:pPr>
        <w:pStyle w:val="ListParagraph"/>
        <w:widowControl/>
        <w:suppressAutoHyphens w:val="0"/>
        <w:spacing w:after="200" w:line="276" w:lineRule="auto"/>
        <w:rPr>
          <w:rFonts w:cs="Times New Roman"/>
          <w:szCs w:val="24"/>
        </w:rPr>
      </w:pPr>
      <w:r w:rsidRPr="009D4184">
        <w:rPr>
          <w:rFonts w:cs="Times New Roman"/>
          <w:b/>
          <w:szCs w:val="24"/>
        </w:rPr>
        <w:t>Шпектор Игорь Леонидович</w:t>
      </w:r>
      <w:r w:rsidRPr="009D4184">
        <w:rPr>
          <w:rFonts w:cs="Times New Roman"/>
          <w:szCs w:val="24"/>
        </w:rPr>
        <w:t>, Председатель Комитета Общественной палаты Российской Федерации по проблемам местного самоуправления, социальной инфраструктуры и жилищно-коммунального хозяйства.</w:t>
      </w:r>
    </w:p>
    <w:p w:rsidR="00742086" w:rsidRPr="00604D41" w:rsidRDefault="00742086" w:rsidP="00FB054F">
      <w:pPr>
        <w:pStyle w:val="ListParagraph"/>
        <w:widowControl/>
        <w:suppressAutoHyphens w:val="0"/>
        <w:spacing w:after="200" w:line="276" w:lineRule="auto"/>
        <w:rPr>
          <w:rFonts w:cs="Times New Roman"/>
          <w:szCs w:val="24"/>
        </w:rPr>
      </w:pPr>
    </w:p>
    <w:p w:rsidR="00742086" w:rsidRDefault="00742086" w:rsidP="00FB054F">
      <w:pPr>
        <w:pStyle w:val="ListParagraph"/>
        <w:widowControl/>
        <w:suppressAutoHyphens w:val="0"/>
        <w:spacing w:after="200" w:line="276" w:lineRule="auto"/>
        <w:rPr>
          <w:b/>
          <w:bCs/>
          <w:szCs w:val="24"/>
        </w:rPr>
      </w:pPr>
    </w:p>
    <w:p w:rsidR="00742086" w:rsidRPr="005A7C32" w:rsidRDefault="00742086" w:rsidP="005A7C32">
      <w:pPr>
        <w:pStyle w:val="ListParagraph"/>
        <w:widowControl/>
        <w:suppressAutoHyphens w:val="0"/>
        <w:spacing w:after="200" w:line="276" w:lineRule="auto"/>
        <w:rPr>
          <w:b/>
          <w:bCs/>
          <w:szCs w:val="24"/>
        </w:rPr>
      </w:pPr>
      <w:r>
        <w:rPr>
          <w:noProof/>
          <w:lang w:eastAsia="ru-RU" w:bidi="ar-SA"/>
        </w:rPr>
        <w:pict>
          <v:shape id="Рисунок 114" o:spid="_x0000_s1052" type="#_x0000_t75" alt="Кидяев.jpg" style="position:absolute;left:0;text-align:left;margin-left:22.5pt;margin-top:-.35pt;width:53.25pt;height:66.75pt;z-index:251655680;visibility:visible">
            <v:imagedata r:id="rId37" o:title=""/>
            <w10:wrap type="square"/>
          </v:shape>
        </w:pict>
      </w:r>
      <w:r w:rsidRPr="005A7C32">
        <w:rPr>
          <w:b/>
          <w:bCs/>
          <w:szCs w:val="24"/>
        </w:rPr>
        <w:t xml:space="preserve">Кидяев Виктор Борисович, </w:t>
      </w:r>
      <w:r w:rsidRPr="005A7C32">
        <w:rPr>
          <w:bCs/>
          <w:szCs w:val="24"/>
        </w:rPr>
        <w:t>председатель комитета Государственной Думы по федеративному устройству и вопросам местного самоуправления.</w:t>
      </w:r>
    </w:p>
    <w:p w:rsidR="00742086" w:rsidRPr="00604D41" w:rsidRDefault="00742086" w:rsidP="00FB054F">
      <w:pPr>
        <w:pStyle w:val="ListParagraph"/>
        <w:rPr>
          <w:rFonts w:cs="Times New Roman"/>
          <w:szCs w:val="24"/>
        </w:rPr>
      </w:pPr>
    </w:p>
    <w:p w:rsidR="00742086" w:rsidRDefault="00742086" w:rsidP="00FB054F">
      <w:pPr>
        <w:pStyle w:val="a"/>
        <w:ind w:left="720"/>
        <w:rPr>
          <w:b/>
          <w:bCs/>
          <w:noProof/>
          <w:sz w:val="24"/>
          <w:szCs w:val="24"/>
        </w:rPr>
      </w:pPr>
    </w:p>
    <w:p w:rsidR="00742086" w:rsidRDefault="00742086" w:rsidP="00FB054F">
      <w:pPr>
        <w:pStyle w:val="a"/>
        <w:ind w:left="720"/>
        <w:rPr>
          <w:b/>
          <w:bCs/>
          <w:noProof/>
          <w:sz w:val="24"/>
          <w:szCs w:val="24"/>
        </w:rPr>
      </w:pPr>
    </w:p>
    <w:p w:rsidR="00742086" w:rsidRPr="000B32E5" w:rsidRDefault="00742086" w:rsidP="00FB054F">
      <w:pPr>
        <w:pStyle w:val="a"/>
        <w:ind w:left="720"/>
        <w:rPr>
          <w:bCs/>
          <w:sz w:val="24"/>
          <w:szCs w:val="24"/>
        </w:rPr>
      </w:pPr>
      <w:r>
        <w:rPr>
          <w:noProof/>
        </w:rPr>
        <w:pict>
          <v:shape id="Рисунок 115" o:spid="_x0000_s1053" type="#_x0000_t75" alt="Азаров.jpg" style="position:absolute;left:0;text-align:left;margin-left:24.75pt;margin-top:.05pt;width:50.9pt;height:62.25pt;z-index:251656704;visibility:visible">
            <v:imagedata r:id="rId38" o:title=""/>
            <w10:wrap type="square"/>
          </v:shape>
        </w:pict>
      </w:r>
      <w:r w:rsidRPr="009D4184">
        <w:rPr>
          <w:b/>
          <w:bCs/>
          <w:sz w:val="24"/>
          <w:szCs w:val="24"/>
        </w:rPr>
        <w:t xml:space="preserve">Азаров Дмитрий Игоревич, </w:t>
      </w:r>
      <w:r w:rsidRPr="009D4184">
        <w:rPr>
          <w:bCs/>
          <w:sz w:val="24"/>
          <w:szCs w:val="24"/>
        </w:rPr>
        <w:t>председатель Комитета Совета Федерации по федеративному устройству, региональной политике, местному самоуправлению и делам Севера, Председатель Общероссийской общественной организации "Всероссийский Совет местного самоуправления"</w:t>
      </w:r>
    </w:p>
    <w:p w:rsidR="00742086" w:rsidRDefault="00742086" w:rsidP="00FB054F">
      <w:pPr>
        <w:pStyle w:val="ListParagraph"/>
        <w:rPr>
          <w:bCs/>
          <w:szCs w:val="24"/>
        </w:rPr>
      </w:pPr>
    </w:p>
    <w:p w:rsidR="00742086" w:rsidRDefault="00742086" w:rsidP="00FB054F">
      <w:pPr>
        <w:pStyle w:val="a"/>
        <w:ind w:left="720"/>
        <w:rPr>
          <w:b/>
          <w:bCs/>
          <w:sz w:val="24"/>
          <w:szCs w:val="24"/>
        </w:rPr>
      </w:pPr>
      <w:r>
        <w:rPr>
          <w:noProof/>
        </w:rPr>
        <w:pict>
          <v:shape id="Рисунок 118" o:spid="_x0000_s1054" type="#_x0000_t75" alt="Широков.jpg" style="position:absolute;left:0;text-align:left;margin-left:22.5pt;margin-top:6.8pt;width:53.25pt;height:68.55pt;z-index:251657728;visibility:visible">
            <v:imagedata r:id="rId39" o:title=""/>
            <w10:wrap type="square"/>
          </v:shape>
        </w:pict>
      </w:r>
    </w:p>
    <w:p w:rsidR="00742086" w:rsidRPr="000B32E5" w:rsidRDefault="00742086" w:rsidP="00FB054F">
      <w:pPr>
        <w:pStyle w:val="a"/>
        <w:ind w:left="720"/>
        <w:rPr>
          <w:bCs/>
          <w:sz w:val="24"/>
          <w:szCs w:val="24"/>
        </w:rPr>
      </w:pPr>
      <w:r w:rsidRPr="009D4184">
        <w:rPr>
          <w:b/>
          <w:bCs/>
          <w:sz w:val="24"/>
          <w:szCs w:val="24"/>
        </w:rPr>
        <w:t>Широков Андрей Вячеславович</w:t>
      </w:r>
      <w:r w:rsidRPr="009D4184">
        <w:rPr>
          <w:bCs/>
          <w:sz w:val="24"/>
          <w:szCs w:val="24"/>
        </w:rPr>
        <w:t>, Председатель Комитета ТПП РФ по предпринимательству в сфере жилищного и коммунального хозяйства, доктор юридических наук, профессор ГАСИС.</w:t>
      </w:r>
    </w:p>
    <w:p w:rsidR="00742086" w:rsidRPr="009D4184" w:rsidRDefault="00742086" w:rsidP="00FB054F">
      <w:pPr>
        <w:pStyle w:val="ListParagraph"/>
        <w:widowControl/>
        <w:suppressAutoHyphens w:val="0"/>
        <w:spacing w:after="200" w:line="276" w:lineRule="auto"/>
        <w:rPr>
          <w:rFonts w:cs="Times New Roman"/>
          <w:szCs w:val="24"/>
        </w:rPr>
      </w:pPr>
    </w:p>
    <w:p w:rsidR="00742086" w:rsidRDefault="00742086" w:rsidP="00FB054F">
      <w:pPr>
        <w:pStyle w:val="a"/>
        <w:ind w:left="720"/>
        <w:rPr>
          <w:b/>
          <w:sz w:val="24"/>
          <w:szCs w:val="24"/>
        </w:rPr>
      </w:pPr>
      <w:r>
        <w:rPr>
          <w:noProof/>
        </w:rPr>
        <w:pict>
          <v:shape id="Рисунок 0" o:spid="_x0000_s1055" type="#_x0000_t75" alt="Егоров.png" style="position:absolute;left:0;text-align:left;margin-left:24.7pt;margin-top:4.45pt;width:51.75pt;height:70.5pt;z-index:251677184;visibility:visible">
            <v:imagedata r:id="rId40" o:title=""/>
            <w10:wrap type="square"/>
          </v:shape>
        </w:pict>
      </w:r>
    </w:p>
    <w:p w:rsidR="00742086" w:rsidRPr="00276254" w:rsidRDefault="00742086" w:rsidP="00276254">
      <w:pPr>
        <w:pStyle w:val="a"/>
        <w:ind w:left="720"/>
        <w:rPr>
          <w:b/>
          <w:bCs/>
          <w:sz w:val="24"/>
          <w:szCs w:val="24"/>
        </w:rPr>
      </w:pPr>
      <w:r w:rsidRPr="00276254">
        <w:rPr>
          <w:b/>
          <w:bCs/>
          <w:sz w:val="24"/>
          <w:szCs w:val="24"/>
        </w:rPr>
        <w:t>Егоров Игорь Викторович</w:t>
      </w:r>
      <w:r w:rsidRPr="00604D41">
        <w:rPr>
          <w:b/>
          <w:sz w:val="24"/>
          <w:szCs w:val="24"/>
        </w:rPr>
        <w:t>,</w:t>
      </w:r>
      <w:r w:rsidRPr="00604D41">
        <w:rPr>
          <w:sz w:val="24"/>
          <w:szCs w:val="24"/>
        </w:rPr>
        <w:t xml:space="preserve"> директор Департамента регионального развития  Министерства экономического развития Российской Федерации.</w:t>
      </w:r>
    </w:p>
    <w:p w:rsidR="00742086" w:rsidRPr="000B32E5" w:rsidRDefault="00742086" w:rsidP="00FB054F">
      <w:pPr>
        <w:pStyle w:val="a"/>
        <w:ind w:left="720"/>
        <w:rPr>
          <w:sz w:val="24"/>
          <w:szCs w:val="24"/>
        </w:rPr>
      </w:pPr>
    </w:p>
    <w:p w:rsidR="00742086" w:rsidRDefault="00742086" w:rsidP="00FB054F">
      <w:pPr>
        <w:pStyle w:val="ListParagraph"/>
        <w:widowControl/>
        <w:suppressAutoHyphens w:val="0"/>
        <w:spacing w:after="200" w:line="276" w:lineRule="auto"/>
        <w:rPr>
          <w:rFonts w:cs="Times New Roman"/>
          <w:b/>
          <w:szCs w:val="24"/>
        </w:rPr>
      </w:pPr>
    </w:p>
    <w:p w:rsidR="00742086" w:rsidRDefault="00742086" w:rsidP="00FB054F">
      <w:pPr>
        <w:pStyle w:val="ListParagraph"/>
        <w:widowControl/>
        <w:suppressAutoHyphens w:val="0"/>
        <w:spacing w:after="200" w:line="276" w:lineRule="auto"/>
        <w:rPr>
          <w:rFonts w:cs="Times New Roman"/>
          <w:b/>
          <w:szCs w:val="24"/>
        </w:rPr>
      </w:pPr>
      <w:r>
        <w:rPr>
          <w:noProof/>
          <w:lang w:eastAsia="ru-RU" w:bidi="ar-SA"/>
        </w:rPr>
        <w:pict>
          <v:shape id="Рисунок 119" o:spid="_x0000_s1056" type="#_x0000_t75" alt="Генцлер.jpg" style="position:absolute;left:0;text-align:left;margin-left:-60.75pt;margin-top:15.9pt;width:54pt;height:70.5pt;z-index:251658752;visibility:visible">
            <v:imagedata r:id="rId41" o:title=""/>
            <w10:wrap type="square"/>
          </v:shape>
        </w:pict>
      </w:r>
    </w:p>
    <w:p w:rsidR="00742086" w:rsidRPr="00604D41" w:rsidRDefault="00742086" w:rsidP="00FB054F">
      <w:pPr>
        <w:pStyle w:val="ListParagraph"/>
        <w:widowControl/>
        <w:suppressAutoHyphens w:val="0"/>
        <w:spacing w:after="200" w:line="276" w:lineRule="auto"/>
        <w:rPr>
          <w:rFonts w:cs="Times New Roman"/>
          <w:szCs w:val="24"/>
        </w:rPr>
      </w:pPr>
      <w:r w:rsidRPr="009D4184">
        <w:rPr>
          <w:rFonts w:cs="Times New Roman"/>
          <w:b/>
          <w:szCs w:val="24"/>
        </w:rPr>
        <w:t xml:space="preserve">Генцлер Ирина Валентиновна, </w:t>
      </w:r>
      <w:r w:rsidRPr="009D4184">
        <w:rPr>
          <w:rFonts w:cs="Times New Roman"/>
          <w:szCs w:val="24"/>
        </w:rPr>
        <w:t xml:space="preserve">Руководитель жилищного сектора направления "Городское хозяйство" Фонда «Институт экономики города». </w:t>
      </w:r>
    </w:p>
    <w:p w:rsidR="00742086" w:rsidRPr="00604D41" w:rsidRDefault="00742086" w:rsidP="00FB054F">
      <w:pPr>
        <w:pStyle w:val="ListParagraph"/>
        <w:rPr>
          <w:rFonts w:cs="Times New Roman"/>
          <w:szCs w:val="24"/>
        </w:rPr>
      </w:pPr>
    </w:p>
    <w:p w:rsidR="00742086" w:rsidRDefault="00742086" w:rsidP="00FB054F">
      <w:pPr>
        <w:pStyle w:val="a"/>
        <w:ind w:left="720"/>
        <w:rPr>
          <w:b/>
          <w:bCs/>
          <w:sz w:val="24"/>
          <w:szCs w:val="24"/>
        </w:rPr>
      </w:pPr>
    </w:p>
    <w:p w:rsidR="00742086" w:rsidRDefault="00742086" w:rsidP="00FB054F">
      <w:pPr>
        <w:pStyle w:val="a"/>
        <w:ind w:left="720"/>
        <w:rPr>
          <w:b/>
          <w:bCs/>
          <w:sz w:val="24"/>
          <w:szCs w:val="24"/>
        </w:rPr>
      </w:pPr>
    </w:p>
    <w:p w:rsidR="00742086" w:rsidRDefault="00742086" w:rsidP="00FB054F">
      <w:pPr>
        <w:pStyle w:val="a"/>
        <w:ind w:left="720"/>
        <w:rPr>
          <w:b/>
          <w:bCs/>
          <w:sz w:val="24"/>
          <w:szCs w:val="24"/>
        </w:rPr>
      </w:pPr>
      <w:r>
        <w:rPr>
          <w:noProof/>
        </w:rPr>
        <w:pict>
          <v:shape id="Рисунок 120" o:spid="_x0000_s1057" type="#_x0000_t75" alt="мавлияров.jpg" style="position:absolute;left:0;text-align:left;margin-left:22.5pt;margin-top:8.65pt;width:57pt;height:70.5pt;z-index:251659776;visibility:visible">
            <v:imagedata r:id="rId42" o:title=""/>
            <w10:wrap type="square"/>
          </v:shape>
        </w:pict>
      </w:r>
    </w:p>
    <w:p w:rsidR="00742086" w:rsidRPr="000B32E5" w:rsidRDefault="00742086" w:rsidP="00FB054F">
      <w:pPr>
        <w:pStyle w:val="a"/>
        <w:ind w:left="720"/>
        <w:rPr>
          <w:b/>
          <w:bCs/>
          <w:sz w:val="24"/>
          <w:szCs w:val="24"/>
        </w:rPr>
      </w:pPr>
      <w:r w:rsidRPr="00604D41">
        <w:rPr>
          <w:b/>
          <w:bCs/>
          <w:sz w:val="24"/>
          <w:szCs w:val="24"/>
        </w:rPr>
        <w:t xml:space="preserve">Мавлияров Хамит Давлетярович, </w:t>
      </w:r>
      <w:r w:rsidRPr="00604D41">
        <w:rPr>
          <w:sz w:val="24"/>
          <w:szCs w:val="24"/>
        </w:rPr>
        <w:t>Заместитель Министра строительства и жилищно-коммунального хозяйства Российской Федерации.</w:t>
      </w:r>
    </w:p>
    <w:p w:rsidR="00742086" w:rsidRDefault="00742086" w:rsidP="00FB054F">
      <w:pPr>
        <w:pStyle w:val="ListParagraph"/>
        <w:rPr>
          <w:b/>
          <w:bCs/>
          <w:szCs w:val="24"/>
        </w:rPr>
      </w:pPr>
    </w:p>
    <w:p w:rsidR="00742086" w:rsidRDefault="00742086" w:rsidP="00FB054F">
      <w:pPr>
        <w:pStyle w:val="ListParagraph"/>
        <w:widowControl/>
        <w:suppressAutoHyphens w:val="0"/>
        <w:spacing w:after="200" w:line="276" w:lineRule="auto"/>
        <w:rPr>
          <w:rFonts w:cs="Times New Roman"/>
          <w:b/>
          <w:szCs w:val="24"/>
        </w:rPr>
      </w:pPr>
    </w:p>
    <w:p w:rsidR="00742086" w:rsidRDefault="00742086" w:rsidP="00FB054F">
      <w:pPr>
        <w:pStyle w:val="ListParagraph"/>
        <w:widowControl/>
        <w:suppressAutoHyphens w:val="0"/>
        <w:spacing w:after="200" w:line="276" w:lineRule="auto"/>
        <w:rPr>
          <w:rFonts w:cs="Times New Roman"/>
          <w:b/>
          <w:szCs w:val="24"/>
        </w:rPr>
      </w:pPr>
    </w:p>
    <w:p w:rsidR="00742086" w:rsidRPr="000B32E5" w:rsidRDefault="00742086" w:rsidP="00FB054F">
      <w:pPr>
        <w:pStyle w:val="ListParagraph"/>
        <w:widowControl/>
        <w:suppressAutoHyphens w:val="0"/>
        <w:spacing w:after="200" w:line="276" w:lineRule="auto"/>
        <w:rPr>
          <w:rFonts w:cs="Times New Roman"/>
          <w:szCs w:val="24"/>
        </w:rPr>
      </w:pPr>
      <w:r>
        <w:rPr>
          <w:noProof/>
          <w:lang w:eastAsia="ru-RU" w:bidi="ar-SA"/>
        </w:rPr>
        <w:pict>
          <v:shape id="Рисунок 121" o:spid="_x0000_s1058" type="#_x0000_t75" alt="Гордеев.jpg" style="position:absolute;left:0;text-align:left;margin-left:27pt;margin-top:3.5pt;width:52.5pt;height:48pt;z-index:251660800;visibility:visible">
            <v:imagedata r:id="rId43" o:title=""/>
            <w10:wrap type="square"/>
          </v:shape>
        </w:pict>
      </w:r>
      <w:r w:rsidRPr="009D4184">
        <w:rPr>
          <w:rFonts w:cs="Times New Roman"/>
          <w:b/>
          <w:szCs w:val="24"/>
        </w:rPr>
        <w:t xml:space="preserve">Гордеев Дмитрий Павлович, </w:t>
      </w:r>
      <w:r w:rsidRPr="009D4184">
        <w:rPr>
          <w:rFonts w:cs="Times New Roman"/>
          <w:szCs w:val="24"/>
        </w:rPr>
        <w:t>Ведущий юрисконсульт направления «Городское хозяйство» Фонда «Институт экономики города».</w:t>
      </w:r>
    </w:p>
    <w:p w:rsidR="00742086" w:rsidRPr="00604D41" w:rsidRDefault="00742086" w:rsidP="00FB054F">
      <w:pPr>
        <w:pStyle w:val="a"/>
        <w:ind w:left="720"/>
        <w:rPr>
          <w:sz w:val="24"/>
          <w:szCs w:val="24"/>
        </w:rPr>
      </w:pPr>
    </w:p>
    <w:p w:rsidR="00742086" w:rsidRDefault="00742086" w:rsidP="00FB054F">
      <w:pPr>
        <w:pStyle w:val="a"/>
        <w:ind w:left="720"/>
        <w:rPr>
          <w:b/>
          <w:sz w:val="24"/>
          <w:szCs w:val="24"/>
        </w:rPr>
      </w:pPr>
      <w:r>
        <w:rPr>
          <w:noProof/>
        </w:rPr>
        <w:pict>
          <v:shape id="Рисунок 122" o:spid="_x0000_s1059" type="#_x0000_t75" alt="Шестопалов.jpg" style="position:absolute;left:0;text-align:left;margin-left:27pt;margin-top:13.2pt;width:54.75pt;height:54.75pt;z-index:251661824;visibility:visible">
            <v:imagedata r:id="rId44" o:title=""/>
            <w10:wrap type="square"/>
          </v:shape>
        </w:pict>
      </w:r>
    </w:p>
    <w:p w:rsidR="00742086" w:rsidRPr="00604D41" w:rsidRDefault="00742086" w:rsidP="00FB054F">
      <w:pPr>
        <w:pStyle w:val="a"/>
        <w:ind w:left="720"/>
        <w:rPr>
          <w:sz w:val="24"/>
          <w:szCs w:val="24"/>
        </w:rPr>
      </w:pPr>
      <w:r w:rsidRPr="00604D41">
        <w:rPr>
          <w:b/>
          <w:sz w:val="24"/>
          <w:szCs w:val="24"/>
        </w:rPr>
        <w:t>Шестопалов Павел Леонидович</w:t>
      </w:r>
      <w:r w:rsidRPr="00604D41">
        <w:rPr>
          <w:sz w:val="24"/>
          <w:szCs w:val="24"/>
        </w:rPr>
        <w:t>, Руководитель дирекции по проектному управлению в государственном секторе Аналитического центра при Правительстве Российской Федерации.</w:t>
      </w:r>
    </w:p>
    <w:p w:rsidR="00742086" w:rsidRPr="00104063" w:rsidRDefault="00742086" w:rsidP="00FB054F">
      <w:pPr>
        <w:pStyle w:val="a"/>
        <w:ind w:left="720"/>
        <w:rPr>
          <w:sz w:val="22"/>
        </w:rPr>
      </w:pPr>
    </w:p>
    <w:p w:rsidR="00742086" w:rsidRDefault="00742086" w:rsidP="00FB054F">
      <w:pPr>
        <w:pStyle w:val="a"/>
        <w:ind w:left="720"/>
        <w:rPr>
          <w:b/>
          <w:sz w:val="24"/>
          <w:szCs w:val="24"/>
        </w:rPr>
      </w:pPr>
    </w:p>
    <w:p w:rsidR="00742086" w:rsidRDefault="00742086" w:rsidP="00FB054F">
      <w:pPr>
        <w:pStyle w:val="a"/>
        <w:ind w:left="720"/>
        <w:rPr>
          <w:b/>
          <w:sz w:val="24"/>
          <w:szCs w:val="24"/>
        </w:rPr>
      </w:pPr>
    </w:p>
    <w:p w:rsidR="00742086" w:rsidRPr="002127D7" w:rsidRDefault="00742086" w:rsidP="002127D7">
      <w:pPr>
        <w:pStyle w:val="a"/>
        <w:ind w:left="720"/>
        <w:rPr>
          <w:b/>
          <w:sz w:val="24"/>
          <w:szCs w:val="24"/>
        </w:rPr>
      </w:pPr>
      <w:r>
        <w:rPr>
          <w:noProof/>
        </w:rPr>
        <w:pict>
          <v:shape id="Рисунок 127" o:spid="_x0000_s1060" type="#_x0000_t75" alt="Вахрухов.jpg" style="position:absolute;left:0;text-align:left;margin-left:24.75pt;margin-top:.5pt;width:63pt;height:60.75pt;z-index:251665920;visibility:visible">
            <v:imagedata r:id="rId45" o:title=""/>
            <w10:wrap type="square"/>
          </v:shape>
        </w:pict>
      </w:r>
      <w:r w:rsidRPr="002127D7">
        <w:rPr>
          <w:b/>
          <w:sz w:val="24"/>
          <w:szCs w:val="24"/>
        </w:rPr>
        <w:t>Вахруков Дмитрий Сергеевич,</w:t>
      </w:r>
      <w:r w:rsidRPr="002127D7">
        <w:rPr>
          <w:sz w:val="24"/>
          <w:szCs w:val="24"/>
        </w:rPr>
        <w:t xml:space="preserve"> Заместитель Директора Департамента государственного регулирования тарифов, инфраструктурных реформ и энергоэффективности  Министерства экономического развития Российской Федерации.</w:t>
      </w:r>
    </w:p>
    <w:p w:rsidR="00742086" w:rsidRPr="002127D7" w:rsidRDefault="00742086" w:rsidP="00FB054F">
      <w:pPr>
        <w:pStyle w:val="ListParagraph"/>
        <w:widowControl/>
        <w:suppressAutoHyphens w:val="0"/>
        <w:spacing w:line="276" w:lineRule="auto"/>
        <w:rPr>
          <w:rFonts w:cs="Times New Roman"/>
          <w:szCs w:val="24"/>
        </w:rPr>
      </w:pPr>
    </w:p>
    <w:p w:rsidR="00742086" w:rsidRDefault="00742086" w:rsidP="00FB054F">
      <w:pPr>
        <w:pStyle w:val="ListParagraph"/>
        <w:widowControl/>
        <w:suppressAutoHyphens w:val="0"/>
        <w:spacing w:line="276" w:lineRule="auto"/>
        <w:rPr>
          <w:rFonts w:cs="Times New Roman"/>
          <w:b/>
          <w:szCs w:val="24"/>
        </w:rPr>
      </w:pPr>
      <w:r>
        <w:rPr>
          <w:noProof/>
          <w:lang w:eastAsia="ru-RU" w:bidi="ar-SA"/>
        </w:rPr>
        <w:pict>
          <v:shape id="Рисунок 123" o:spid="_x0000_s1061" type="#_x0000_t75" alt="Толмачев.jpg" style="position:absolute;left:0;text-align:left;margin-left:24.75pt;margin-top:11.2pt;width:63pt;height:58.5pt;z-index:251662848;visibility:visible">
            <v:imagedata r:id="rId46" o:title=""/>
            <w10:wrap type="square"/>
          </v:shape>
        </w:pict>
      </w:r>
    </w:p>
    <w:p w:rsidR="00742086" w:rsidRPr="009D4184" w:rsidRDefault="00742086" w:rsidP="00FB054F">
      <w:pPr>
        <w:pStyle w:val="ListParagraph"/>
        <w:widowControl/>
        <w:suppressAutoHyphens w:val="0"/>
        <w:spacing w:line="276" w:lineRule="auto"/>
        <w:rPr>
          <w:rFonts w:cs="Times New Roman"/>
          <w:szCs w:val="24"/>
        </w:rPr>
      </w:pPr>
      <w:r w:rsidRPr="009D4184">
        <w:rPr>
          <w:rFonts w:cs="Times New Roman"/>
          <w:b/>
          <w:szCs w:val="24"/>
        </w:rPr>
        <w:t xml:space="preserve">Толмачев Александр Васильевич, </w:t>
      </w:r>
      <w:r w:rsidRPr="009D4184">
        <w:rPr>
          <w:rFonts w:cs="Times New Roman"/>
          <w:szCs w:val="24"/>
        </w:rPr>
        <w:t>Заместитель Председателя союза юристов Москвы.</w:t>
      </w:r>
    </w:p>
    <w:p w:rsidR="00742086" w:rsidRPr="009D4184" w:rsidRDefault="00742086" w:rsidP="00FB054F">
      <w:pPr>
        <w:pStyle w:val="Default"/>
        <w:ind w:left="720"/>
        <w:jc w:val="both"/>
        <w:rPr>
          <w:rFonts w:ascii="Times New Roman" w:hAnsi="Times New Roman" w:cs="Times New Roman"/>
          <w:color w:val="auto"/>
        </w:rPr>
      </w:pPr>
    </w:p>
    <w:p w:rsidR="00742086" w:rsidRDefault="00742086" w:rsidP="00FB054F">
      <w:pPr>
        <w:pStyle w:val="Default"/>
        <w:ind w:left="720"/>
        <w:jc w:val="both"/>
        <w:rPr>
          <w:rFonts w:ascii="Times New Roman" w:hAnsi="Times New Roman" w:cs="Times New Roman"/>
          <w:b/>
          <w:color w:val="auto"/>
        </w:rPr>
      </w:pPr>
    </w:p>
    <w:p w:rsidR="00742086" w:rsidRDefault="00742086" w:rsidP="00FB054F">
      <w:pPr>
        <w:pStyle w:val="Default"/>
        <w:ind w:left="720"/>
        <w:jc w:val="both"/>
        <w:rPr>
          <w:rFonts w:ascii="Times New Roman" w:hAnsi="Times New Roman" w:cs="Times New Roman"/>
          <w:b/>
          <w:color w:val="auto"/>
        </w:rPr>
      </w:pPr>
      <w:r>
        <w:rPr>
          <w:noProof/>
        </w:rPr>
        <w:pict>
          <v:shape id="Рисунок 124" o:spid="_x0000_s1062" type="#_x0000_t75" alt="Межецкая.jpg" style="position:absolute;left:0;text-align:left;margin-left:27pt;margin-top:13.25pt;width:61.05pt;height:77.25pt;z-index:251663872;visibility:visible">
            <v:imagedata r:id="rId47" o:title=""/>
            <w10:wrap type="square"/>
          </v:shape>
        </w:pict>
      </w:r>
    </w:p>
    <w:p w:rsidR="00742086" w:rsidRPr="009D4184" w:rsidRDefault="00742086" w:rsidP="002E5DFE">
      <w:pPr>
        <w:pStyle w:val="Default"/>
        <w:ind w:left="720"/>
        <w:jc w:val="both"/>
        <w:rPr>
          <w:rFonts w:ascii="Times New Roman" w:hAnsi="Times New Roman" w:cs="Times New Roman"/>
          <w:color w:val="auto"/>
        </w:rPr>
      </w:pPr>
      <w:r w:rsidRPr="009D4184">
        <w:rPr>
          <w:rFonts w:ascii="Times New Roman" w:hAnsi="Times New Roman" w:cs="Times New Roman"/>
          <w:b/>
          <w:color w:val="auto"/>
        </w:rPr>
        <w:t>Межецкая Вероника Анатольевна,</w:t>
      </w:r>
      <w:r w:rsidRPr="009D4184">
        <w:rPr>
          <w:rFonts w:ascii="Times New Roman" w:hAnsi="Times New Roman" w:cs="Times New Roman"/>
          <w:color w:val="auto"/>
        </w:rPr>
        <w:t xml:space="preserve"> Заместитель Генерального директора ЗАО «Центр муниципальной экономики и права»</w:t>
      </w:r>
    </w:p>
    <w:p w:rsidR="00742086" w:rsidRPr="00FB054F" w:rsidRDefault="00742086" w:rsidP="00FB054F">
      <w:pPr>
        <w:pStyle w:val="a"/>
        <w:rPr>
          <w:bCs/>
          <w:sz w:val="24"/>
          <w:szCs w:val="24"/>
        </w:rPr>
      </w:pPr>
    </w:p>
    <w:p w:rsidR="00742086" w:rsidRPr="009D4184" w:rsidRDefault="00742086" w:rsidP="00FB054F">
      <w:pPr>
        <w:pStyle w:val="ListParagraph"/>
        <w:rPr>
          <w:rFonts w:cs="Times New Roman"/>
          <w:bCs/>
          <w:szCs w:val="24"/>
        </w:rPr>
      </w:pPr>
    </w:p>
    <w:p w:rsidR="00742086" w:rsidRPr="00604D41" w:rsidRDefault="00742086" w:rsidP="00FB054F">
      <w:pPr>
        <w:pStyle w:val="ListParagraph"/>
        <w:rPr>
          <w:szCs w:val="24"/>
        </w:rPr>
      </w:pPr>
    </w:p>
    <w:p w:rsidR="00742086" w:rsidRDefault="00742086" w:rsidP="00FB054F">
      <w:pPr>
        <w:pStyle w:val="a"/>
        <w:ind w:left="720"/>
        <w:rPr>
          <w:b/>
          <w:sz w:val="24"/>
          <w:szCs w:val="24"/>
        </w:rPr>
      </w:pPr>
    </w:p>
    <w:p w:rsidR="00742086" w:rsidRPr="00604D41" w:rsidRDefault="00742086" w:rsidP="00FB054F">
      <w:pPr>
        <w:pStyle w:val="a"/>
        <w:ind w:left="720"/>
        <w:rPr>
          <w:sz w:val="24"/>
          <w:szCs w:val="24"/>
        </w:rPr>
      </w:pPr>
    </w:p>
    <w:p w:rsidR="00742086" w:rsidRPr="002127D7" w:rsidRDefault="00742086" w:rsidP="002127D7">
      <w:pPr>
        <w:pStyle w:val="a"/>
        <w:ind w:left="720"/>
        <w:rPr>
          <w:sz w:val="24"/>
          <w:szCs w:val="24"/>
        </w:rPr>
      </w:pPr>
      <w:r>
        <w:rPr>
          <w:noProof/>
        </w:rPr>
        <w:pict>
          <v:shape id="Рисунок 126" o:spid="_x0000_s1063" type="#_x0000_t75" alt="Шургина.jpg" style="position:absolute;left:0;text-align:left;margin-left:24.75pt;margin-top:1.1pt;width:63pt;height:57pt;z-index:251664896;visibility:visible">
            <v:imagedata r:id="rId48" o:title=""/>
            <w10:wrap type="square"/>
          </v:shape>
        </w:pict>
      </w:r>
      <w:r w:rsidRPr="00104063">
        <w:rPr>
          <w:b/>
          <w:sz w:val="22"/>
        </w:rPr>
        <w:t>Шугрина Екатерина Сергеевна</w:t>
      </w:r>
      <w:r w:rsidRPr="00104063">
        <w:rPr>
          <w:sz w:val="22"/>
        </w:rPr>
        <w:t>, доктор юридиче- ских наук, профессор, директор Центра поддержки и сопровождения органов местного самоуправления ВШГУ РАНХиГС</w:t>
      </w:r>
      <w:r>
        <w:rPr>
          <w:sz w:val="22"/>
        </w:rPr>
        <w:t xml:space="preserve"> и многие другие</w:t>
      </w:r>
      <w:r w:rsidRPr="00F8623A">
        <w:rPr>
          <w:sz w:val="22"/>
        </w:rPr>
        <w:t>.</w:t>
      </w:r>
    </w:p>
    <w:p w:rsidR="00742086" w:rsidRDefault="00742086" w:rsidP="00FB054F">
      <w:pPr>
        <w:pStyle w:val="ListParagraph"/>
        <w:rPr>
          <w:sz w:val="22"/>
        </w:rPr>
      </w:pPr>
    </w:p>
    <w:p w:rsidR="00742086" w:rsidRPr="00104063" w:rsidRDefault="00742086" w:rsidP="00FB054F">
      <w:pPr>
        <w:pStyle w:val="a"/>
        <w:ind w:left="720"/>
        <w:rPr>
          <w:sz w:val="22"/>
        </w:rPr>
      </w:pPr>
    </w:p>
    <w:p w:rsidR="00742086" w:rsidRPr="00604D41" w:rsidRDefault="00742086" w:rsidP="00FB054F">
      <w:pPr>
        <w:pStyle w:val="a"/>
        <w:ind w:left="720"/>
        <w:rPr>
          <w:sz w:val="22"/>
        </w:rPr>
      </w:pPr>
    </w:p>
    <w:p w:rsidR="00742086" w:rsidRPr="00104063" w:rsidRDefault="00742086" w:rsidP="00FB054F">
      <w:pPr>
        <w:pStyle w:val="a"/>
        <w:rPr>
          <w:sz w:val="22"/>
        </w:rPr>
      </w:pPr>
      <w:r w:rsidRPr="00104063">
        <w:rPr>
          <w:sz w:val="22"/>
        </w:rPr>
        <w:t> </w:t>
      </w:r>
    </w:p>
    <w:p w:rsidR="00742086" w:rsidRPr="009D4184" w:rsidRDefault="00742086" w:rsidP="00FB054F">
      <w:pPr>
        <w:pStyle w:val="a"/>
        <w:ind w:left="720"/>
        <w:rPr>
          <w:sz w:val="24"/>
          <w:szCs w:val="24"/>
        </w:rPr>
      </w:pPr>
    </w:p>
    <w:p w:rsidR="00742086" w:rsidRPr="009D4184" w:rsidRDefault="00742086" w:rsidP="00FB054F">
      <w:pPr>
        <w:pStyle w:val="a"/>
        <w:ind w:left="720"/>
        <w:rPr>
          <w:bCs/>
          <w:sz w:val="24"/>
          <w:szCs w:val="24"/>
        </w:rPr>
      </w:pPr>
    </w:p>
    <w:p w:rsidR="00742086" w:rsidRDefault="00742086" w:rsidP="00FB054F">
      <w:pPr>
        <w:rPr>
          <w:b/>
          <w:color w:val="0070C0"/>
          <w:szCs w:val="24"/>
        </w:rPr>
      </w:pPr>
    </w:p>
    <w:p w:rsidR="00742086" w:rsidRPr="0052025B" w:rsidRDefault="00742086" w:rsidP="002127D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Координатор региона</w:t>
      </w:r>
      <w:r w:rsidRPr="0052025B">
        <w:rPr>
          <w:rFonts w:ascii="Times New Roman" w:hAnsi="Times New Roman"/>
          <w:b/>
        </w:rPr>
        <w:t xml:space="preserve">: </w:t>
      </w:r>
    </w:p>
    <w:p w:rsidR="00742086" w:rsidRPr="0052025B" w:rsidRDefault="00742086" w:rsidP="002127D7">
      <w:pPr>
        <w:rPr>
          <w:rFonts w:ascii="Times New Roman" w:hAnsi="Times New Roman"/>
          <w:b/>
        </w:rPr>
      </w:pPr>
      <w:r w:rsidRPr="0052025B">
        <w:rPr>
          <w:rFonts w:ascii="Times New Roman" w:hAnsi="Times New Roman"/>
          <w:b/>
        </w:rPr>
        <w:t xml:space="preserve">тел: +7 (499)  372-10-39, моб. тел.: </w:t>
      </w:r>
    </w:p>
    <w:p w:rsidR="00742086" w:rsidRPr="0052025B" w:rsidRDefault="00742086" w:rsidP="002127D7">
      <w:pPr>
        <w:rPr>
          <w:rFonts w:ascii="Times New Roman" w:hAnsi="Times New Roman"/>
          <w:b/>
        </w:rPr>
      </w:pPr>
      <w:r w:rsidRPr="0052025B">
        <w:rPr>
          <w:rFonts w:ascii="Times New Roman" w:hAnsi="Times New Roman"/>
          <w:b/>
        </w:rPr>
        <w:t>ул. Рощинская 2-я, д. 4, г. Москва, Россия, 115191</w:t>
      </w:r>
    </w:p>
    <w:p w:rsidR="00742086" w:rsidRPr="0052025B" w:rsidRDefault="00742086" w:rsidP="002127D7">
      <w:pPr>
        <w:rPr>
          <w:bCs/>
        </w:rPr>
      </w:pPr>
      <w:r w:rsidRPr="0052025B">
        <w:rPr>
          <w:rFonts w:ascii="Times New Roman" w:hAnsi="Times New Roman"/>
          <w:b/>
          <w:lang w:val="en-US"/>
        </w:rPr>
        <w:t>e</w:t>
      </w:r>
      <w:r w:rsidRPr="0052025B">
        <w:rPr>
          <w:rFonts w:ascii="Times New Roman" w:hAnsi="Times New Roman"/>
          <w:b/>
        </w:rPr>
        <w:softHyphen/>
      </w:r>
      <w:r w:rsidRPr="0052025B">
        <w:rPr>
          <w:rFonts w:ascii="Times New Roman" w:hAnsi="Times New Roman"/>
          <w:b/>
          <w:lang w:val="en-US"/>
        </w:rPr>
        <w:t>mail</w:t>
      </w:r>
      <w:r w:rsidRPr="0052025B">
        <w:rPr>
          <w:rFonts w:ascii="Times New Roman" w:hAnsi="Times New Roman"/>
          <w:b/>
        </w:rPr>
        <w:t>: @</w:t>
      </w:r>
      <w:r w:rsidRPr="0052025B">
        <w:rPr>
          <w:rFonts w:ascii="Times New Roman" w:hAnsi="Times New Roman"/>
          <w:b/>
          <w:lang w:val="en-US"/>
        </w:rPr>
        <w:t>od</w:t>
      </w:r>
      <w:r w:rsidRPr="0052025B">
        <w:rPr>
          <w:rFonts w:ascii="Times New Roman" w:hAnsi="Times New Roman"/>
          <w:b/>
        </w:rPr>
        <w:t>-</w:t>
      </w:r>
      <w:r w:rsidRPr="0052025B">
        <w:rPr>
          <w:rFonts w:ascii="Times New Roman" w:hAnsi="Times New Roman"/>
          <w:b/>
          <w:lang w:val="en-US"/>
        </w:rPr>
        <w:t>group</w:t>
      </w:r>
      <w:r w:rsidRPr="0052025B">
        <w:rPr>
          <w:rFonts w:ascii="Times New Roman" w:hAnsi="Times New Roman"/>
          <w:b/>
        </w:rPr>
        <w:t>.</w:t>
      </w:r>
      <w:r w:rsidRPr="0052025B">
        <w:rPr>
          <w:rFonts w:ascii="Times New Roman" w:hAnsi="Times New Roman"/>
          <w:b/>
          <w:lang w:val="en-US"/>
        </w:rPr>
        <w:t>ru</w:t>
      </w:r>
    </w:p>
    <w:p w:rsidR="00742086" w:rsidRPr="002127D7" w:rsidRDefault="00742086" w:rsidP="002127D7">
      <w:pPr>
        <w:spacing w:after="0"/>
        <w:rPr>
          <w:rFonts w:ascii="Times New Roman" w:hAnsi="Times New Roman"/>
          <w:b/>
        </w:rPr>
      </w:pPr>
      <w:r w:rsidRPr="0052025B">
        <w:rPr>
          <w:rFonts w:ascii="Times New Roman" w:hAnsi="Times New Roman"/>
          <w:b/>
        </w:rPr>
        <w:t xml:space="preserve">Официальный адрес мероприятия в сети интернет: </w:t>
      </w:r>
      <w:r w:rsidRPr="002127D7">
        <w:rPr>
          <w:rFonts w:ascii="Times New Roman" w:hAnsi="Times New Roman"/>
          <w:b/>
          <w:lang w:val="en-US"/>
        </w:rPr>
        <w:t>www</w:t>
      </w:r>
      <w:r w:rsidRPr="002127D7">
        <w:rPr>
          <w:rFonts w:ascii="Times New Roman" w:hAnsi="Times New Roman"/>
          <w:b/>
        </w:rPr>
        <w:t>.</w:t>
      </w:r>
      <w:r w:rsidRPr="002127D7">
        <w:rPr>
          <w:rFonts w:ascii="Times New Roman" w:hAnsi="Times New Roman"/>
          <w:b/>
          <w:lang w:val="en-US"/>
        </w:rPr>
        <w:t>orukovodstve</w:t>
      </w:r>
      <w:r w:rsidRPr="002127D7">
        <w:rPr>
          <w:rFonts w:ascii="Times New Roman" w:hAnsi="Times New Roman"/>
          <w:b/>
        </w:rPr>
        <w:t>.</w:t>
      </w:r>
      <w:r w:rsidRPr="002127D7">
        <w:rPr>
          <w:rFonts w:ascii="Times New Roman" w:hAnsi="Times New Roman"/>
          <w:b/>
          <w:lang w:val="en-US"/>
        </w:rPr>
        <w:t>ru</w:t>
      </w:r>
    </w:p>
    <w:p w:rsidR="00742086" w:rsidRPr="002127D7" w:rsidRDefault="00742086" w:rsidP="000606E6">
      <w:pPr>
        <w:pStyle w:val="a"/>
        <w:tabs>
          <w:tab w:val="left" w:pos="4095"/>
        </w:tabs>
        <w:rPr>
          <w:sz w:val="24"/>
          <w:szCs w:val="24"/>
        </w:rPr>
      </w:pPr>
    </w:p>
    <w:p w:rsidR="00742086" w:rsidRPr="002127D7" w:rsidRDefault="00742086" w:rsidP="000606E6">
      <w:pPr>
        <w:pStyle w:val="a"/>
        <w:tabs>
          <w:tab w:val="left" w:pos="4095"/>
        </w:tabs>
        <w:rPr>
          <w:sz w:val="24"/>
          <w:szCs w:val="24"/>
        </w:rPr>
      </w:pPr>
    </w:p>
    <w:p w:rsidR="00742086" w:rsidRPr="0052025B" w:rsidRDefault="00742086" w:rsidP="000606E6">
      <w:pPr>
        <w:pStyle w:val="a"/>
        <w:rPr>
          <w:sz w:val="24"/>
          <w:szCs w:val="24"/>
        </w:rPr>
      </w:pPr>
    </w:p>
    <w:p w:rsidR="00742086" w:rsidRPr="0052025B" w:rsidRDefault="00742086" w:rsidP="002127D7">
      <w:pPr>
        <w:pStyle w:val="a"/>
        <w:jc w:val="center"/>
        <w:rPr>
          <w:sz w:val="24"/>
          <w:szCs w:val="24"/>
        </w:rPr>
      </w:pPr>
      <w:r w:rsidRPr="0052025B">
        <w:rPr>
          <w:rStyle w:val="apple-converted-space"/>
          <w:rFonts w:ascii="Calibri" w:hAnsi="Calibri"/>
          <w:color w:val="000000"/>
          <w:sz w:val="24"/>
          <w:szCs w:val="24"/>
          <w:shd w:val="clear" w:color="auto" w:fill="FFFFFF"/>
          <w:lang w:val="en-US"/>
        </w:rPr>
        <w:t> </w:t>
      </w:r>
      <w:r w:rsidRPr="0052025B">
        <w:rPr>
          <w:color w:val="000000"/>
          <w:sz w:val="24"/>
          <w:szCs w:val="24"/>
          <w:shd w:val="clear" w:color="auto" w:fill="FFFFFF"/>
        </w:rPr>
        <w:br/>
      </w:r>
      <w:r w:rsidRPr="0052025B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52025B">
        <w:rPr>
          <w:rFonts w:ascii="Calibri" w:hAnsi="Calibri"/>
          <w:i/>
          <w:color w:val="000000"/>
          <w:sz w:val="24"/>
          <w:szCs w:val="24"/>
          <w:shd w:val="clear" w:color="auto" w:fill="FFFFFF"/>
        </w:rPr>
        <w:br/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left:0;text-align:left;margin-left:0;margin-top:-7.95pt;width:198.45pt;height:0;z-index:251639296;mso-position-horizontal:center;mso-position-horizontal-relative:text;mso-position-vertical-relative:text" o:connectortype="straight" strokeweight=".5pt"/>
        </w:pict>
      </w:r>
      <w:r w:rsidRPr="0052025B">
        <w:rPr>
          <w:bCs/>
          <w:color w:val="000000"/>
          <w:sz w:val="24"/>
          <w:szCs w:val="24"/>
          <w:shd w:val="clear" w:color="auto" w:fill="FFFFFF"/>
        </w:rPr>
        <w:t xml:space="preserve"> ул. Рощинская 2-я, д. 4, </w:t>
      </w:r>
      <w:r w:rsidRPr="0052025B">
        <w:rPr>
          <w:sz w:val="24"/>
          <w:szCs w:val="24"/>
        </w:rPr>
        <w:t xml:space="preserve">г. Москва, Россия, </w:t>
      </w:r>
      <w:r w:rsidRPr="0052025B">
        <w:rPr>
          <w:bCs/>
          <w:sz w:val="24"/>
          <w:szCs w:val="24"/>
        </w:rPr>
        <w:t>115191</w:t>
      </w:r>
      <w:r w:rsidRPr="0052025B">
        <w:rPr>
          <w:sz w:val="24"/>
          <w:szCs w:val="24"/>
        </w:rPr>
        <w:t xml:space="preserve">, тел./факс: 8 (499) 372-10-39; </w:t>
      </w:r>
      <w:r w:rsidRPr="0052025B">
        <w:rPr>
          <w:sz w:val="24"/>
          <w:szCs w:val="24"/>
        </w:rPr>
        <w:br/>
      </w:r>
      <w:r>
        <w:rPr>
          <w:sz w:val="24"/>
          <w:szCs w:val="24"/>
          <w:lang w:val="en-US"/>
        </w:rPr>
        <w:t>info</w:t>
      </w:r>
      <w:r w:rsidRPr="0052025B"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orukovodstve</w:t>
      </w:r>
      <w:r w:rsidRPr="0052025B">
        <w:rPr>
          <w:sz w:val="24"/>
          <w:szCs w:val="24"/>
        </w:rPr>
        <w:t>.ru • www.</w:t>
      </w:r>
      <w:r w:rsidRPr="0052025B">
        <w:rPr>
          <w:sz w:val="24"/>
          <w:szCs w:val="24"/>
          <w:lang w:val="en-US"/>
        </w:rPr>
        <w:t>orukovodstve</w:t>
      </w:r>
      <w:r w:rsidRPr="0052025B">
        <w:rPr>
          <w:sz w:val="24"/>
          <w:szCs w:val="24"/>
        </w:rPr>
        <w:t>.ru</w:t>
      </w:r>
    </w:p>
    <w:sectPr w:rsidR="00742086" w:rsidRPr="0052025B" w:rsidSect="000606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 Cyr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D4482"/>
    <w:multiLevelType w:val="hybridMultilevel"/>
    <w:tmpl w:val="FE3AC4D2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">
    <w:nsid w:val="1040274C"/>
    <w:multiLevelType w:val="hybridMultilevel"/>
    <w:tmpl w:val="96E444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B50162"/>
    <w:multiLevelType w:val="hybridMultilevel"/>
    <w:tmpl w:val="E40C5B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A46FE1"/>
    <w:multiLevelType w:val="hybridMultilevel"/>
    <w:tmpl w:val="C2083C30"/>
    <w:lvl w:ilvl="0" w:tplc="5C0A589A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4">
    <w:nsid w:val="30822625"/>
    <w:multiLevelType w:val="hybridMultilevel"/>
    <w:tmpl w:val="34867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5360C"/>
    <w:multiLevelType w:val="multilevel"/>
    <w:tmpl w:val="9EBA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721A72"/>
    <w:multiLevelType w:val="hybridMultilevel"/>
    <w:tmpl w:val="2D684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AB6E89"/>
    <w:multiLevelType w:val="hybridMultilevel"/>
    <w:tmpl w:val="A3241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052CD3"/>
    <w:multiLevelType w:val="hybridMultilevel"/>
    <w:tmpl w:val="CFDA9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0526D"/>
    <w:multiLevelType w:val="hybridMultilevel"/>
    <w:tmpl w:val="F154B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570BC"/>
    <w:multiLevelType w:val="hybridMultilevel"/>
    <w:tmpl w:val="25884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09340D"/>
    <w:multiLevelType w:val="hybridMultilevel"/>
    <w:tmpl w:val="16C29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504903"/>
    <w:multiLevelType w:val="hybridMultilevel"/>
    <w:tmpl w:val="4184D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1"/>
  </w:num>
  <w:num w:numId="5">
    <w:abstractNumId w:val="6"/>
  </w:num>
  <w:num w:numId="6">
    <w:abstractNumId w:val="10"/>
  </w:num>
  <w:num w:numId="7">
    <w:abstractNumId w:val="3"/>
  </w:num>
  <w:num w:numId="8">
    <w:abstractNumId w:val="12"/>
  </w:num>
  <w:num w:numId="9">
    <w:abstractNumId w:val="5"/>
  </w:num>
  <w:num w:numId="10">
    <w:abstractNumId w:val="9"/>
  </w:num>
  <w:num w:numId="11">
    <w:abstractNumId w:val="4"/>
  </w:num>
  <w:num w:numId="12">
    <w:abstractNumId w:val="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06E6"/>
    <w:rsid w:val="000331B8"/>
    <w:rsid w:val="000606E6"/>
    <w:rsid w:val="00081528"/>
    <w:rsid w:val="00081A1D"/>
    <w:rsid w:val="00082E45"/>
    <w:rsid w:val="000854C8"/>
    <w:rsid w:val="000B32E5"/>
    <w:rsid w:val="000B76DD"/>
    <w:rsid w:val="000F04BC"/>
    <w:rsid w:val="00104063"/>
    <w:rsid w:val="00106EF5"/>
    <w:rsid w:val="001361E0"/>
    <w:rsid w:val="0016105E"/>
    <w:rsid w:val="0017086F"/>
    <w:rsid w:val="001B059D"/>
    <w:rsid w:val="001B34A1"/>
    <w:rsid w:val="001C05D2"/>
    <w:rsid w:val="002127D7"/>
    <w:rsid w:val="00270B9A"/>
    <w:rsid w:val="00276254"/>
    <w:rsid w:val="002A77B6"/>
    <w:rsid w:val="002E5DFE"/>
    <w:rsid w:val="003267C2"/>
    <w:rsid w:val="0037029B"/>
    <w:rsid w:val="0039195A"/>
    <w:rsid w:val="003945F0"/>
    <w:rsid w:val="004201D9"/>
    <w:rsid w:val="00434921"/>
    <w:rsid w:val="004834D5"/>
    <w:rsid w:val="0052025B"/>
    <w:rsid w:val="005330A9"/>
    <w:rsid w:val="005556FB"/>
    <w:rsid w:val="005A7C32"/>
    <w:rsid w:val="005C7962"/>
    <w:rsid w:val="005F1016"/>
    <w:rsid w:val="00604D41"/>
    <w:rsid w:val="0061286C"/>
    <w:rsid w:val="00623DB1"/>
    <w:rsid w:val="0067565E"/>
    <w:rsid w:val="0068440F"/>
    <w:rsid w:val="00687263"/>
    <w:rsid w:val="0069483F"/>
    <w:rsid w:val="006C6240"/>
    <w:rsid w:val="006D6BD1"/>
    <w:rsid w:val="006E6320"/>
    <w:rsid w:val="007014DB"/>
    <w:rsid w:val="00721D7F"/>
    <w:rsid w:val="00742086"/>
    <w:rsid w:val="00760ABB"/>
    <w:rsid w:val="007A2793"/>
    <w:rsid w:val="007C4FF0"/>
    <w:rsid w:val="007F2B4C"/>
    <w:rsid w:val="00846AC6"/>
    <w:rsid w:val="0089042E"/>
    <w:rsid w:val="008F0384"/>
    <w:rsid w:val="00955653"/>
    <w:rsid w:val="00981D31"/>
    <w:rsid w:val="009A63F6"/>
    <w:rsid w:val="009B087F"/>
    <w:rsid w:val="009B46D4"/>
    <w:rsid w:val="009D4184"/>
    <w:rsid w:val="009F760A"/>
    <w:rsid w:val="00A833B0"/>
    <w:rsid w:val="00A947B0"/>
    <w:rsid w:val="00AA6683"/>
    <w:rsid w:val="00AE1162"/>
    <w:rsid w:val="00B30DF7"/>
    <w:rsid w:val="00B81F9F"/>
    <w:rsid w:val="00BB2716"/>
    <w:rsid w:val="00C2343C"/>
    <w:rsid w:val="00C45D88"/>
    <w:rsid w:val="00C80AF5"/>
    <w:rsid w:val="00C85369"/>
    <w:rsid w:val="00CB6D77"/>
    <w:rsid w:val="00CD64F8"/>
    <w:rsid w:val="00D00C8B"/>
    <w:rsid w:val="00D3116E"/>
    <w:rsid w:val="00D46FF0"/>
    <w:rsid w:val="00D827A6"/>
    <w:rsid w:val="00DC472F"/>
    <w:rsid w:val="00DC6191"/>
    <w:rsid w:val="00DD1735"/>
    <w:rsid w:val="00DF1B52"/>
    <w:rsid w:val="00E13837"/>
    <w:rsid w:val="00E34AFE"/>
    <w:rsid w:val="00E41161"/>
    <w:rsid w:val="00E82D54"/>
    <w:rsid w:val="00EA3D23"/>
    <w:rsid w:val="00EA66F1"/>
    <w:rsid w:val="00F43DE3"/>
    <w:rsid w:val="00F675FC"/>
    <w:rsid w:val="00F8623A"/>
    <w:rsid w:val="00FB054F"/>
    <w:rsid w:val="00FF5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6E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606E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a">
    <w:name w:val="ОД_Обычный"/>
    <w:basedOn w:val="NoSpacing"/>
    <w:link w:val="a0"/>
    <w:uiPriority w:val="99"/>
    <w:rsid w:val="000606E6"/>
    <w:pPr>
      <w:suppressAutoHyphens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0">
    <w:name w:val="ОД_Обычный Знак"/>
    <w:link w:val="a"/>
    <w:uiPriority w:val="99"/>
    <w:locked/>
    <w:rsid w:val="000606E6"/>
    <w:rPr>
      <w:rFonts w:ascii="Times New Roman" w:eastAsia="Times New Roman" w:hAnsi="Times New Roman"/>
      <w:sz w:val="20"/>
    </w:rPr>
  </w:style>
  <w:style w:type="paragraph" w:styleId="NoSpacing">
    <w:name w:val="No Spacing"/>
    <w:uiPriority w:val="99"/>
    <w:qFormat/>
    <w:rsid w:val="000606E6"/>
    <w:rPr>
      <w:lang w:eastAsia="en-US"/>
    </w:rPr>
  </w:style>
  <w:style w:type="character" w:styleId="Strong">
    <w:name w:val="Strong"/>
    <w:basedOn w:val="DefaultParagraphFont"/>
    <w:uiPriority w:val="99"/>
    <w:qFormat/>
    <w:rsid w:val="000606E6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0606E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6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06E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87263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FB054F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59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www.hotel-vega.ru/ru/okrestnosti/razvlecheniya-i-sport/izmajlovskij-kreml.html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hotel-vega.ru/ru/okrestnosti/parki/izmajlovskij-park.html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hyperlink" Target="http://www.hotel-vega.ru/ru/okrestnosti/parki.html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10</Pages>
  <Words>2008</Words>
  <Characters>11450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filatova-nv</dc:creator>
  <cp:keywords/>
  <dc:description/>
  <cp:lastModifiedBy>123</cp:lastModifiedBy>
  <cp:revision>4</cp:revision>
  <cp:lastPrinted>2016-08-23T07:47:00Z</cp:lastPrinted>
  <dcterms:created xsi:type="dcterms:W3CDTF">2016-09-01T10:53:00Z</dcterms:created>
  <dcterms:modified xsi:type="dcterms:W3CDTF">2016-09-26T07:01:00Z</dcterms:modified>
</cp:coreProperties>
</file>